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F649D" w14:textId="2B967A0D" w:rsidR="007E4072" w:rsidRDefault="00117825" w:rsidP="00BF397F">
      <w:pPr>
        <w:pStyle w:val="Rubrik1"/>
      </w:pPr>
      <w:r>
        <w:t xml:space="preserve">ASK Styr- och verksamhetsgrupp </w:t>
      </w:r>
    </w:p>
    <w:p w14:paraId="4B2269C9" w14:textId="77777777" w:rsidR="00117825" w:rsidRDefault="00117825" w:rsidP="00117825"/>
    <w:p w14:paraId="06A6FA40" w14:textId="4FD2419F" w:rsidR="00117825" w:rsidRPr="00060748" w:rsidRDefault="00117825" w:rsidP="00117825">
      <w:pPr>
        <w:rPr>
          <w:sz w:val="24"/>
          <w:szCs w:val="24"/>
        </w:rPr>
      </w:pPr>
      <w:r w:rsidRPr="00060748">
        <w:rPr>
          <w:sz w:val="24"/>
          <w:szCs w:val="24"/>
        </w:rPr>
        <w:t>2026-09-</w:t>
      </w:r>
      <w:r w:rsidR="00462749" w:rsidRPr="00060748">
        <w:rPr>
          <w:sz w:val="24"/>
          <w:szCs w:val="24"/>
        </w:rPr>
        <w:t>10</w:t>
      </w:r>
      <w:r w:rsidRPr="00060748">
        <w:rPr>
          <w:sz w:val="24"/>
          <w:szCs w:val="24"/>
        </w:rPr>
        <w:t xml:space="preserve"> </w:t>
      </w:r>
    </w:p>
    <w:p w14:paraId="47C1D4BF" w14:textId="6A5F3588" w:rsidR="00542D20" w:rsidRPr="00060748" w:rsidRDefault="00117825" w:rsidP="00595D19">
      <w:pPr>
        <w:rPr>
          <w:sz w:val="24"/>
          <w:szCs w:val="24"/>
        </w:rPr>
      </w:pPr>
      <w:r w:rsidRPr="00060748">
        <w:rPr>
          <w:sz w:val="24"/>
          <w:szCs w:val="24"/>
        </w:rPr>
        <w:t>Minnesanteckningar</w:t>
      </w:r>
    </w:p>
    <w:p w14:paraId="7BEAADFB" w14:textId="4C77158F" w:rsidR="00CC7143" w:rsidRPr="00060748" w:rsidRDefault="007C496D" w:rsidP="00595D1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b/>
          <w:bCs/>
        </w:rPr>
      </w:pPr>
      <w:r w:rsidRPr="00060748">
        <w:rPr>
          <w:rFonts w:asciiTheme="minorHAnsi" w:hAnsiTheme="minorHAnsi"/>
          <w:b/>
          <w:bCs/>
        </w:rPr>
        <w:t>Nulägesrunda</w:t>
      </w:r>
    </w:p>
    <w:p w14:paraId="33F66EAC" w14:textId="77777777" w:rsidR="007D5A00" w:rsidRPr="00060748" w:rsidRDefault="007D5A00" w:rsidP="007D5A00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  <w:b/>
          <w:bCs/>
        </w:rPr>
      </w:pPr>
    </w:p>
    <w:p w14:paraId="637D4288" w14:textId="77777777" w:rsidR="007D5A00" w:rsidRPr="00060748" w:rsidRDefault="007D5A00" w:rsidP="007D5A00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b/>
          <w:bCs/>
        </w:rPr>
      </w:pPr>
      <w:r w:rsidRPr="00060748">
        <w:rPr>
          <w:rFonts w:asciiTheme="minorHAnsi" w:hAnsiTheme="minorHAnsi"/>
          <w:b/>
          <w:bCs/>
        </w:rPr>
        <w:t>Beslutspunkter</w:t>
      </w:r>
    </w:p>
    <w:p w14:paraId="6FF14F11" w14:textId="77777777" w:rsidR="006D41E9" w:rsidRPr="00060748" w:rsidRDefault="006D41E9" w:rsidP="006D41E9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</w:rPr>
      </w:pPr>
    </w:p>
    <w:p w14:paraId="7DE7CA1C" w14:textId="60DFBD98" w:rsidR="007D5A00" w:rsidRPr="00060748" w:rsidRDefault="00DB44F8" w:rsidP="0063332B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060748">
        <w:rPr>
          <w:rFonts w:asciiTheme="minorHAnsi" w:hAnsiTheme="minorHAnsi"/>
          <w:i/>
          <w:iCs/>
        </w:rPr>
        <w:t xml:space="preserve">Beslutspunkter: </w:t>
      </w:r>
      <w:r w:rsidR="007D5A00" w:rsidRPr="00060748">
        <w:rPr>
          <w:rFonts w:asciiTheme="minorHAnsi" w:hAnsiTheme="minorHAnsi"/>
        </w:rPr>
        <w:t xml:space="preserve"> </w:t>
      </w:r>
      <w:r w:rsidR="006D41E9" w:rsidRPr="00060748">
        <w:rPr>
          <w:rFonts w:asciiTheme="minorHAnsi" w:hAnsiTheme="minorHAnsi"/>
        </w:rPr>
        <w:t xml:space="preserve">ASK bifaller </w:t>
      </w:r>
      <w:r w:rsidR="000B31F2">
        <w:rPr>
          <w:rFonts w:asciiTheme="minorHAnsi" w:hAnsiTheme="minorHAnsi"/>
        </w:rPr>
        <w:t>ESF-</w:t>
      </w:r>
      <w:r w:rsidR="006D41E9" w:rsidRPr="00060748">
        <w:rPr>
          <w:rFonts w:asciiTheme="minorHAnsi" w:hAnsiTheme="minorHAnsi"/>
        </w:rPr>
        <w:t>ansökan</w:t>
      </w:r>
      <w:r w:rsidR="00D05CE7" w:rsidRPr="00060748">
        <w:rPr>
          <w:rFonts w:asciiTheme="minorHAnsi" w:hAnsiTheme="minorHAnsi"/>
          <w:b/>
          <w:bCs/>
        </w:rPr>
        <w:t xml:space="preserve"> </w:t>
      </w:r>
      <w:r w:rsidR="00D05CE7" w:rsidRPr="00060748">
        <w:rPr>
          <w:rFonts w:asciiTheme="minorHAnsi" w:hAnsiTheme="minorHAnsi"/>
        </w:rPr>
        <w:t xml:space="preserve">Handslaget Kronoberg + </w:t>
      </w:r>
      <w:r w:rsidR="000B31F2">
        <w:rPr>
          <w:rFonts w:asciiTheme="minorHAnsi" w:hAnsiTheme="minorHAnsi"/>
        </w:rPr>
        <w:t>(</w:t>
      </w:r>
      <w:r w:rsidR="00A22B22">
        <w:rPr>
          <w:rFonts w:asciiTheme="minorHAnsi" w:hAnsiTheme="minorHAnsi"/>
        </w:rPr>
        <w:t>sk</w:t>
      </w:r>
      <w:r w:rsidR="00D05CE7" w:rsidRPr="00060748">
        <w:rPr>
          <w:rFonts w:asciiTheme="minorHAnsi" w:hAnsiTheme="minorHAnsi"/>
        </w:rPr>
        <w:t>ickas in 17 september</w:t>
      </w:r>
      <w:r w:rsidR="00894296">
        <w:rPr>
          <w:rFonts w:asciiTheme="minorHAnsi" w:hAnsiTheme="minorHAnsi"/>
        </w:rPr>
        <w:t xml:space="preserve"> 2026</w:t>
      </w:r>
      <w:r w:rsidR="00A22B22">
        <w:rPr>
          <w:rFonts w:asciiTheme="minorHAnsi" w:hAnsiTheme="minorHAnsi"/>
        </w:rPr>
        <w:t>)</w:t>
      </w:r>
      <w:r w:rsidR="00D05CE7" w:rsidRPr="00060748">
        <w:rPr>
          <w:rFonts w:asciiTheme="minorHAnsi" w:hAnsiTheme="minorHAnsi"/>
        </w:rPr>
        <w:t xml:space="preserve">. </w:t>
      </w:r>
    </w:p>
    <w:p w14:paraId="2FF790ED" w14:textId="77777777" w:rsidR="00461712" w:rsidRPr="00060748" w:rsidRDefault="00461712" w:rsidP="00DB44F8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</w:rPr>
      </w:pPr>
    </w:p>
    <w:p w14:paraId="45040CE9" w14:textId="05FB1CAA" w:rsidR="007D5A00" w:rsidRPr="00060748" w:rsidRDefault="00461712" w:rsidP="0063332B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060748">
        <w:rPr>
          <w:rFonts w:asciiTheme="minorHAnsi" w:hAnsiTheme="minorHAnsi"/>
          <w:i/>
          <w:iCs/>
        </w:rPr>
        <w:t xml:space="preserve">Beslutspunkter: </w:t>
      </w:r>
      <w:r w:rsidRPr="00060748">
        <w:rPr>
          <w:rFonts w:asciiTheme="minorHAnsi" w:hAnsiTheme="minorHAnsi"/>
        </w:rPr>
        <w:t xml:space="preserve"> ASK bifaller</w:t>
      </w:r>
      <w:r w:rsidR="00A22B22">
        <w:rPr>
          <w:rFonts w:asciiTheme="minorHAnsi" w:hAnsiTheme="minorHAnsi"/>
        </w:rPr>
        <w:t xml:space="preserve"> ESF-</w:t>
      </w:r>
      <w:r w:rsidRPr="00060748">
        <w:rPr>
          <w:rFonts w:asciiTheme="minorHAnsi" w:hAnsiTheme="minorHAnsi"/>
        </w:rPr>
        <w:t xml:space="preserve"> ansökan</w:t>
      </w:r>
      <w:r w:rsidRPr="00060748">
        <w:rPr>
          <w:rFonts w:asciiTheme="minorHAnsi" w:hAnsiTheme="minorHAnsi"/>
          <w:b/>
          <w:bCs/>
        </w:rPr>
        <w:t xml:space="preserve"> </w:t>
      </w:r>
      <w:r w:rsidRPr="00060748">
        <w:rPr>
          <w:rFonts w:asciiTheme="minorHAnsi" w:hAnsiTheme="minorHAnsi"/>
        </w:rPr>
        <w:t>VIPS Kronoberg</w:t>
      </w:r>
      <w:r w:rsidR="00A22B22">
        <w:rPr>
          <w:rFonts w:asciiTheme="minorHAnsi" w:hAnsiTheme="minorHAnsi"/>
        </w:rPr>
        <w:t xml:space="preserve"> (</w:t>
      </w:r>
      <w:r w:rsidR="000F4923">
        <w:rPr>
          <w:rFonts w:asciiTheme="minorHAnsi" w:hAnsiTheme="minorHAnsi"/>
        </w:rPr>
        <w:t>s</w:t>
      </w:r>
      <w:r w:rsidRPr="00060748">
        <w:rPr>
          <w:rFonts w:asciiTheme="minorHAnsi" w:hAnsiTheme="minorHAnsi"/>
        </w:rPr>
        <w:t>kickas in 15 oktober</w:t>
      </w:r>
      <w:r w:rsidR="00894296">
        <w:rPr>
          <w:rFonts w:asciiTheme="minorHAnsi" w:hAnsiTheme="minorHAnsi"/>
        </w:rPr>
        <w:t xml:space="preserve"> 2026</w:t>
      </w:r>
      <w:r w:rsidR="000F4923">
        <w:rPr>
          <w:rFonts w:asciiTheme="minorHAnsi" w:hAnsiTheme="minorHAnsi"/>
        </w:rPr>
        <w:t>)</w:t>
      </w:r>
      <w:r w:rsidRPr="00060748">
        <w:rPr>
          <w:rFonts w:asciiTheme="minorHAnsi" w:hAnsiTheme="minorHAnsi"/>
        </w:rPr>
        <w:t xml:space="preserve">. </w:t>
      </w:r>
    </w:p>
    <w:p w14:paraId="236DC3FA" w14:textId="77777777" w:rsidR="007D5A00" w:rsidRPr="00060748" w:rsidRDefault="007D5A00" w:rsidP="007D5A00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  <w:b/>
          <w:bCs/>
        </w:rPr>
      </w:pPr>
    </w:p>
    <w:p w14:paraId="3C434A7E" w14:textId="7E4CFB28" w:rsidR="00654639" w:rsidRPr="00060748" w:rsidRDefault="00654639" w:rsidP="0065463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b/>
          <w:bCs/>
        </w:rPr>
      </w:pPr>
      <w:r w:rsidRPr="00060748">
        <w:rPr>
          <w:rFonts w:asciiTheme="minorHAnsi" w:hAnsiTheme="minorHAnsi"/>
          <w:b/>
          <w:bCs/>
        </w:rPr>
        <w:t>Informationspunkter</w:t>
      </w:r>
    </w:p>
    <w:p w14:paraId="6874329B" w14:textId="77777777" w:rsidR="00654639" w:rsidRPr="00060748" w:rsidRDefault="00654639" w:rsidP="00654639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  <w:b/>
          <w:bCs/>
        </w:rPr>
      </w:pPr>
    </w:p>
    <w:p w14:paraId="6D8CFAFD" w14:textId="14CD0343" w:rsidR="00654639" w:rsidRPr="00060748" w:rsidRDefault="00654639" w:rsidP="0063332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060748">
        <w:rPr>
          <w:rFonts w:asciiTheme="minorHAnsi" w:hAnsiTheme="minorHAnsi"/>
        </w:rPr>
        <w:t>Projektledare</w:t>
      </w:r>
      <w:r w:rsidR="00891154" w:rsidRPr="00060748">
        <w:rPr>
          <w:rFonts w:asciiTheme="minorHAnsi" w:hAnsiTheme="minorHAnsi"/>
        </w:rPr>
        <w:t xml:space="preserve"> för projektet </w:t>
      </w:r>
      <w:r w:rsidR="00891154" w:rsidRPr="00060748">
        <w:rPr>
          <w:rFonts w:asciiTheme="minorHAnsi" w:hAnsiTheme="minorHAnsi"/>
          <w:i/>
          <w:iCs/>
        </w:rPr>
        <w:t>VÄV Kronoberg</w:t>
      </w:r>
      <w:r w:rsidR="00891154" w:rsidRPr="00060748">
        <w:rPr>
          <w:rFonts w:asciiTheme="minorHAnsi" w:hAnsiTheme="minorHAnsi"/>
        </w:rPr>
        <w:t xml:space="preserve"> tillsammans</w:t>
      </w:r>
      <w:r w:rsidRPr="00060748">
        <w:rPr>
          <w:rFonts w:asciiTheme="minorHAnsi" w:hAnsiTheme="minorHAnsi"/>
        </w:rPr>
        <w:t xml:space="preserve"> informerar om</w:t>
      </w:r>
      <w:r w:rsidR="00891154" w:rsidRPr="00060748">
        <w:rPr>
          <w:rFonts w:asciiTheme="minorHAnsi" w:hAnsiTheme="minorHAnsi"/>
        </w:rPr>
        <w:t xml:space="preserve"> nuläget. </w:t>
      </w:r>
      <w:r w:rsidR="007E6B20" w:rsidRPr="00060748">
        <w:rPr>
          <w:rFonts w:asciiTheme="minorHAnsi" w:hAnsiTheme="minorHAnsi"/>
        </w:rPr>
        <w:t xml:space="preserve">Projektet kommer att avslutas i november 2026. Projektet undersöker möjligheter för att </w:t>
      </w:r>
      <w:r w:rsidR="006523D6">
        <w:rPr>
          <w:rFonts w:asciiTheme="minorHAnsi" w:hAnsiTheme="minorHAnsi"/>
        </w:rPr>
        <w:t xml:space="preserve">verksamheten </w:t>
      </w:r>
      <w:r w:rsidR="007E6B20" w:rsidRPr="00060748">
        <w:rPr>
          <w:rFonts w:asciiTheme="minorHAnsi" w:hAnsiTheme="minorHAnsi"/>
        </w:rPr>
        <w:t xml:space="preserve">ska kunna </w:t>
      </w:r>
      <w:r w:rsidR="006523D6">
        <w:rPr>
          <w:rFonts w:asciiTheme="minorHAnsi" w:hAnsiTheme="minorHAnsi"/>
        </w:rPr>
        <w:t xml:space="preserve">fortsätta </w:t>
      </w:r>
      <w:r w:rsidR="007E6B20" w:rsidRPr="00060748">
        <w:rPr>
          <w:rFonts w:asciiTheme="minorHAnsi" w:hAnsiTheme="minorHAnsi"/>
        </w:rPr>
        <w:t xml:space="preserve">efter projekttiden. </w:t>
      </w:r>
    </w:p>
    <w:p w14:paraId="46EDB93F" w14:textId="77777777" w:rsidR="007E6B20" w:rsidRPr="00060748" w:rsidRDefault="007E6B20" w:rsidP="00654639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</w:rPr>
      </w:pPr>
    </w:p>
    <w:p w14:paraId="61EC3B83" w14:textId="7845599D" w:rsidR="009F6F76" w:rsidRPr="00060748" w:rsidRDefault="009F6F76" w:rsidP="0063332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/>
          <w:i/>
          <w:iCs/>
        </w:rPr>
      </w:pPr>
      <w:r w:rsidRPr="00060748">
        <w:rPr>
          <w:rFonts w:asciiTheme="minorHAnsi" w:hAnsiTheme="minorHAnsi"/>
        </w:rPr>
        <w:t>Projektledare</w:t>
      </w:r>
      <w:r w:rsidR="00054B8D" w:rsidRPr="00060748">
        <w:rPr>
          <w:rFonts w:asciiTheme="minorHAnsi" w:hAnsiTheme="minorHAnsi"/>
        </w:rPr>
        <w:t xml:space="preserve"> informerar om</w:t>
      </w:r>
      <w:r w:rsidRPr="00060748">
        <w:rPr>
          <w:rFonts w:asciiTheme="minorHAnsi" w:hAnsiTheme="minorHAnsi"/>
        </w:rPr>
        <w:t xml:space="preserve"> förstudien ”</w:t>
      </w:r>
      <w:r w:rsidRPr="00060748">
        <w:rPr>
          <w:rFonts w:asciiTheme="minorHAnsi" w:hAnsiTheme="minorHAnsi"/>
          <w:i/>
          <w:iCs/>
        </w:rPr>
        <w:t>Behov och möjligheter för intermittent anställda”</w:t>
      </w:r>
      <w:r w:rsidR="00054B8D" w:rsidRPr="00060748">
        <w:rPr>
          <w:rFonts w:asciiTheme="minorHAnsi" w:hAnsiTheme="minorHAnsi"/>
          <w:i/>
          <w:iCs/>
        </w:rPr>
        <w:t>.</w:t>
      </w:r>
      <w:r w:rsidR="00860B63">
        <w:rPr>
          <w:rFonts w:asciiTheme="minorHAnsi" w:hAnsiTheme="minorHAnsi"/>
          <w:i/>
          <w:iCs/>
        </w:rPr>
        <w:t xml:space="preserve"> </w:t>
      </w:r>
      <w:r w:rsidR="00860B63">
        <w:rPr>
          <w:rFonts w:asciiTheme="minorHAnsi" w:hAnsiTheme="minorHAnsi"/>
        </w:rPr>
        <w:t xml:space="preserve">Förstudien kommer att pågå from 1 september – 31 december 2026. </w:t>
      </w:r>
    </w:p>
    <w:p w14:paraId="62C7950A" w14:textId="77777777" w:rsidR="00F20B35" w:rsidRPr="00060748" w:rsidRDefault="00F20B35" w:rsidP="00F20B3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i/>
          <w:iCs/>
        </w:rPr>
      </w:pPr>
    </w:p>
    <w:p w14:paraId="0E607CB1" w14:textId="622A6C0B" w:rsidR="0063332B" w:rsidRPr="00060748" w:rsidRDefault="00891154" w:rsidP="0063332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060748">
        <w:rPr>
          <w:rFonts w:asciiTheme="minorHAnsi" w:hAnsiTheme="minorHAnsi"/>
        </w:rPr>
        <w:t>Projektledare informerar</w:t>
      </w:r>
      <w:r w:rsidRPr="00060748">
        <w:rPr>
          <w:rFonts w:asciiTheme="minorHAnsi" w:hAnsiTheme="minorHAnsi"/>
          <w:i/>
          <w:iCs/>
        </w:rPr>
        <w:t xml:space="preserve"> </w:t>
      </w:r>
      <w:r w:rsidR="00DD7309" w:rsidRPr="00060748">
        <w:rPr>
          <w:rFonts w:asciiTheme="minorHAnsi" w:hAnsiTheme="minorHAnsi"/>
          <w:i/>
          <w:iCs/>
        </w:rPr>
        <w:t>H</w:t>
      </w:r>
      <w:r w:rsidR="009A2F1E" w:rsidRPr="00060748">
        <w:rPr>
          <w:rFonts w:asciiTheme="minorHAnsi" w:hAnsiTheme="minorHAnsi"/>
          <w:i/>
          <w:iCs/>
        </w:rPr>
        <w:t>andslaget Kronoberg</w:t>
      </w:r>
      <w:r w:rsidR="009A2F1E" w:rsidRPr="00060748">
        <w:rPr>
          <w:rFonts w:asciiTheme="minorHAnsi" w:hAnsiTheme="minorHAnsi"/>
        </w:rPr>
        <w:t xml:space="preserve"> som avslutades den 31 augusti </w:t>
      </w:r>
      <w:r w:rsidR="00310E49" w:rsidRPr="00060748">
        <w:rPr>
          <w:rFonts w:asciiTheme="minorHAnsi" w:hAnsiTheme="minorHAnsi"/>
        </w:rPr>
        <w:t xml:space="preserve">2026. En digital avslutningskonferens kommer att äga rum onsdagen den 7 oktober. </w:t>
      </w:r>
    </w:p>
    <w:p w14:paraId="5801C125" w14:textId="77777777" w:rsidR="0063332B" w:rsidRPr="00060748" w:rsidRDefault="0063332B" w:rsidP="0063332B">
      <w:pPr>
        <w:pStyle w:val="Liststycke"/>
        <w:rPr>
          <w:sz w:val="24"/>
          <w:szCs w:val="24"/>
        </w:rPr>
      </w:pPr>
    </w:p>
    <w:p w14:paraId="2EFFE581" w14:textId="600348E9" w:rsidR="000705FF" w:rsidRPr="00C57241" w:rsidRDefault="0063332B" w:rsidP="000705F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</w:pPr>
      <w:r w:rsidRPr="00060748">
        <w:rPr>
          <w:rFonts w:asciiTheme="minorHAnsi" w:hAnsiTheme="minorHAnsi"/>
        </w:rPr>
        <w:t xml:space="preserve">Projektsamordnare informerar om förstudier som kommer att genomföras på Projektenhet Kronoberg under hösten 2026. </w:t>
      </w:r>
    </w:p>
    <w:p w14:paraId="312EDB25" w14:textId="77777777" w:rsidR="00C57241" w:rsidRPr="00C57241" w:rsidRDefault="00C57241" w:rsidP="00C57241">
      <w:pPr>
        <w:pStyle w:val="paragraph"/>
        <w:spacing w:before="0" w:beforeAutospacing="0" w:after="0" w:afterAutospacing="0"/>
        <w:textAlignment w:val="baseline"/>
      </w:pPr>
    </w:p>
    <w:p w14:paraId="5F3929A7" w14:textId="443E1E51" w:rsidR="000705FF" w:rsidRPr="00060748" w:rsidRDefault="000705FF" w:rsidP="0063332B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060748">
        <w:rPr>
          <w:rFonts w:asciiTheme="minorHAnsi" w:hAnsiTheme="minorHAnsi"/>
        </w:rPr>
        <w:t>Projektchef informerar om projekt</w:t>
      </w:r>
      <w:r w:rsidR="00060748" w:rsidRPr="00060748">
        <w:rPr>
          <w:rFonts w:asciiTheme="minorHAnsi" w:hAnsiTheme="minorHAnsi"/>
        </w:rPr>
        <w:t xml:space="preserve">idéer </w:t>
      </w:r>
      <w:r w:rsidR="00060748">
        <w:rPr>
          <w:rFonts w:asciiTheme="minorHAnsi" w:hAnsiTheme="minorHAnsi"/>
        </w:rPr>
        <w:t xml:space="preserve">som Projektenhet Kronoberg </w:t>
      </w:r>
      <w:r w:rsidR="00BF41E3">
        <w:rPr>
          <w:rFonts w:asciiTheme="minorHAnsi" w:hAnsiTheme="minorHAnsi"/>
        </w:rPr>
        <w:t xml:space="preserve">har arbetat med (dessa har </w:t>
      </w:r>
      <w:proofErr w:type="gramStart"/>
      <w:r w:rsidR="00BF41E3">
        <w:rPr>
          <w:rFonts w:asciiTheme="minorHAnsi" w:hAnsiTheme="minorHAnsi"/>
        </w:rPr>
        <w:t>mailats</w:t>
      </w:r>
      <w:proofErr w:type="gramEnd"/>
      <w:r w:rsidR="00BF41E3">
        <w:rPr>
          <w:rFonts w:asciiTheme="minorHAnsi" w:hAnsiTheme="minorHAnsi"/>
        </w:rPr>
        <w:t xml:space="preserve"> ut innan mötet). </w:t>
      </w:r>
    </w:p>
    <w:p w14:paraId="4247C97E" w14:textId="77777777" w:rsidR="0063332B" w:rsidRPr="00060748" w:rsidRDefault="0063332B" w:rsidP="00654639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</w:rPr>
      </w:pPr>
    </w:p>
    <w:p w14:paraId="41B6E746" w14:textId="77777777" w:rsidR="002102E4" w:rsidRPr="00542D20" w:rsidRDefault="002102E4" w:rsidP="00542D2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color w:val="C00000"/>
          <w:sz w:val="20"/>
          <w:szCs w:val="20"/>
        </w:rPr>
      </w:pPr>
    </w:p>
    <w:p w14:paraId="7A770319" w14:textId="77777777" w:rsidR="00542D20" w:rsidRPr="004D32E8" w:rsidRDefault="00542D20" w:rsidP="00542D20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  <w:b/>
          <w:bCs/>
        </w:rPr>
      </w:pPr>
    </w:p>
    <w:p w14:paraId="76F890C9" w14:textId="16E5FCAF" w:rsidR="00542D20" w:rsidRPr="00E63A16" w:rsidRDefault="00542D20" w:rsidP="00FC57E4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Theme="minorHAnsi" w:hAnsiTheme="minorHAnsi"/>
          <w:b/>
          <w:bCs/>
        </w:rPr>
      </w:pPr>
      <w:r w:rsidRPr="00E63A16">
        <w:rPr>
          <w:rFonts w:asciiTheme="minorHAnsi" w:hAnsiTheme="minorHAnsi"/>
          <w:b/>
          <w:bCs/>
        </w:rPr>
        <w:t>Övriga frågor</w:t>
      </w:r>
    </w:p>
    <w:p w14:paraId="0D5DE717" w14:textId="77777777" w:rsidR="00FC57E4" w:rsidRPr="00E63A16" w:rsidRDefault="00FC57E4" w:rsidP="00FC57E4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/>
          <w:b/>
          <w:bCs/>
        </w:rPr>
      </w:pPr>
    </w:p>
    <w:p w14:paraId="16DB75D4" w14:textId="2EA754A5" w:rsidR="00117825" w:rsidRPr="00E63A16" w:rsidRDefault="004D32E8" w:rsidP="00117825">
      <w:pPr>
        <w:pStyle w:val="Liststycke"/>
        <w:numPr>
          <w:ilvl w:val="0"/>
          <w:numId w:val="7"/>
        </w:numPr>
        <w:rPr>
          <w:sz w:val="24"/>
          <w:szCs w:val="24"/>
        </w:rPr>
      </w:pPr>
      <w:r w:rsidRPr="00E63A16">
        <w:rPr>
          <w:sz w:val="24"/>
          <w:szCs w:val="24"/>
        </w:rPr>
        <w:t>Sam</w:t>
      </w:r>
      <w:r w:rsidR="000C7598" w:rsidRPr="00E63A16">
        <w:rPr>
          <w:sz w:val="24"/>
          <w:szCs w:val="24"/>
        </w:rPr>
        <w:t xml:space="preserve">ordnare på Projektenhet Kronoberg informerar om inspirationsföreläsning som Samordningsförbundet Värend och Projektenhet Kronoberg genomför </w:t>
      </w:r>
      <w:r w:rsidR="00C313B6" w:rsidRPr="00E63A16">
        <w:rPr>
          <w:sz w:val="24"/>
          <w:szCs w:val="24"/>
        </w:rPr>
        <w:t>fredagen 4 december</w:t>
      </w:r>
      <w:r w:rsidR="000C7598" w:rsidRPr="00E63A16">
        <w:rPr>
          <w:sz w:val="24"/>
          <w:szCs w:val="24"/>
        </w:rPr>
        <w:t xml:space="preserve">. </w:t>
      </w:r>
      <w:r w:rsidR="00FC57E4" w:rsidRPr="00E63A16">
        <w:rPr>
          <w:sz w:val="24"/>
          <w:szCs w:val="24"/>
        </w:rPr>
        <w:t xml:space="preserve">Föreläsare kommer att vara Erik Mattsson från </w:t>
      </w:r>
      <w:proofErr w:type="spellStart"/>
      <w:r w:rsidR="00FC57E4" w:rsidRPr="00E63A16">
        <w:rPr>
          <w:sz w:val="24"/>
          <w:szCs w:val="24"/>
        </w:rPr>
        <w:t>Ordrum</w:t>
      </w:r>
      <w:proofErr w:type="spellEnd"/>
      <w:r w:rsidR="00FC57E4" w:rsidRPr="00E63A16">
        <w:rPr>
          <w:sz w:val="24"/>
          <w:szCs w:val="24"/>
        </w:rPr>
        <w:t xml:space="preserve">. </w:t>
      </w:r>
    </w:p>
    <w:sectPr w:rsidR="00117825" w:rsidRPr="00E63A16" w:rsidSect="00617FE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2552" w:right="1418" w:bottom="1985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0F7F" w14:textId="77777777" w:rsidR="00E76C98" w:rsidRDefault="00E76C98" w:rsidP="007E4072">
      <w:pPr>
        <w:spacing w:after="0" w:line="240" w:lineRule="auto"/>
      </w:pPr>
      <w:r>
        <w:separator/>
      </w:r>
    </w:p>
  </w:endnote>
  <w:endnote w:type="continuationSeparator" w:id="0">
    <w:p w14:paraId="41A2068B" w14:textId="77777777" w:rsidR="00E76C98" w:rsidRDefault="00E76C98" w:rsidP="007E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äxjö N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ora">
    <w:panose1 w:val="02000503000000020004"/>
    <w:charset w:val="00"/>
    <w:family w:val="auto"/>
    <w:pitch w:val="variable"/>
    <w:sig w:usb0="800002AF" w:usb1="5000204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56BF" w14:textId="73F9425C" w:rsidR="00117825" w:rsidRDefault="0011782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73BF6E" wp14:editId="226FBBA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9240" cy="376555"/>
              <wp:effectExtent l="0" t="0" r="3810" b="0"/>
              <wp:wrapNone/>
              <wp:docPr id="382902296" name="Textruta 2" descr="Informationsklassn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2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B9EC42" w14:textId="62A997DC" w:rsidR="00117825" w:rsidRPr="00117825" w:rsidRDefault="00117825" w:rsidP="001178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78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73BF6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ning: Intern" style="position:absolute;margin-left:0;margin-top:0;width:121.2pt;height:29.6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" filled="f" stroked="f">
              <v:textbox style="mso-fit-shape-to-text:t" inset="20pt,0,0,15pt">
                <w:txbxContent>
                  <w:p w14:paraId="67B9EC42" w14:textId="62A997DC" w:rsidR="00117825" w:rsidRPr="00117825" w:rsidRDefault="00117825" w:rsidP="001178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178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87A2" w14:textId="39DEF78F" w:rsidR="00117825" w:rsidRDefault="0011782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9CBEC76" wp14:editId="1A4CF20A">
              <wp:simplePos x="901700" y="100901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9240" cy="376555"/>
              <wp:effectExtent l="0" t="0" r="3810" b="0"/>
              <wp:wrapNone/>
              <wp:docPr id="468410010" name="Textruta 3" descr="Informationsklassn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2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FFBD1F" w14:textId="5C0727CD" w:rsidR="00117825" w:rsidRPr="00117825" w:rsidRDefault="00117825" w:rsidP="001178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78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BEC76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ning: Intern" style="position:absolute;margin-left:0;margin-top:0;width:121.2pt;height:29.6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" filled="f" stroked="f">
              <v:textbox style="mso-fit-shape-to-text:t" inset="20pt,0,0,15pt">
                <w:txbxContent>
                  <w:p w14:paraId="46FFBD1F" w14:textId="5C0727CD" w:rsidR="00117825" w:rsidRPr="00117825" w:rsidRDefault="00117825" w:rsidP="001178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178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22F9" w14:textId="16131727" w:rsidR="00117825" w:rsidRDefault="0011782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56BDEB3" wp14:editId="1EDAB8C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9240" cy="376555"/>
              <wp:effectExtent l="0" t="0" r="3810" b="0"/>
              <wp:wrapNone/>
              <wp:docPr id="121190647" name="Textruta 1" descr="Informationsklassn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2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DF6F54" w14:textId="47BED14B" w:rsidR="00117825" w:rsidRPr="00117825" w:rsidRDefault="00117825" w:rsidP="001178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178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6BDEB3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ning: Intern" style="position:absolute;margin-left:0;margin-top:0;width:121.2pt;height:29.6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" filled="f" stroked="f">
              <v:textbox style="mso-fit-shape-to-text:t" inset="20pt,0,0,15pt">
                <w:txbxContent>
                  <w:p w14:paraId="65DF6F54" w14:textId="47BED14B" w:rsidR="00117825" w:rsidRPr="00117825" w:rsidRDefault="00117825" w:rsidP="001178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178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B722D" w14:textId="77777777" w:rsidR="00E76C98" w:rsidRDefault="00E76C98" w:rsidP="007E4072">
      <w:pPr>
        <w:spacing w:after="0" w:line="240" w:lineRule="auto"/>
      </w:pPr>
      <w:r>
        <w:separator/>
      </w:r>
    </w:p>
  </w:footnote>
  <w:footnote w:type="continuationSeparator" w:id="0">
    <w:p w14:paraId="0B7D62FD" w14:textId="77777777" w:rsidR="00E76C98" w:rsidRDefault="00E76C98" w:rsidP="007E4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4FBEA" w14:textId="77777777" w:rsidR="007E4072" w:rsidRDefault="00617FEB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49E18B" wp14:editId="3E143F86">
          <wp:simplePos x="0" y="0"/>
          <wp:positionH relativeFrom="column">
            <wp:posOffset>4347845</wp:posOffset>
          </wp:positionH>
          <wp:positionV relativeFrom="paragraph">
            <wp:posOffset>-19397</wp:posOffset>
          </wp:positionV>
          <wp:extent cx="1800000" cy="617143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617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D01DE"/>
    <w:multiLevelType w:val="hybridMultilevel"/>
    <w:tmpl w:val="C742CA38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B47FE"/>
    <w:multiLevelType w:val="hybridMultilevel"/>
    <w:tmpl w:val="3EE8B8F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72674"/>
    <w:multiLevelType w:val="hybridMultilevel"/>
    <w:tmpl w:val="F9F61B6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47470"/>
    <w:multiLevelType w:val="hybridMultilevel"/>
    <w:tmpl w:val="336403F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A73A5"/>
    <w:multiLevelType w:val="hybridMultilevel"/>
    <w:tmpl w:val="9500CEA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408C7"/>
    <w:multiLevelType w:val="hybridMultilevel"/>
    <w:tmpl w:val="CD76A28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D320B"/>
    <w:multiLevelType w:val="hybridMultilevel"/>
    <w:tmpl w:val="BCEE86A2"/>
    <w:lvl w:ilvl="0" w:tplc="45F2B0EC">
      <w:start w:val="10"/>
      <w:numFmt w:val="bullet"/>
      <w:lvlText w:val="-"/>
      <w:lvlJc w:val="left"/>
      <w:pPr>
        <w:ind w:left="1080" w:hanging="360"/>
      </w:pPr>
      <w:rPr>
        <w:rFonts w:ascii="Växjö Now" w:eastAsia="Times New Roman" w:hAnsi="Växjö Now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204912">
    <w:abstractNumId w:val="3"/>
  </w:num>
  <w:num w:numId="2" w16cid:durableId="1988321393">
    <w:abstractNumId w:val="6"/>
  </w:num>
  <w:num w:numId="3" w16cid:durableId="1458261195">
    <w:abstractNumId w:val="2"/>
  </w:num>
  <w:num w:numId="4" w16cid:durableId="64106067">
    <w:abstractNumId w:val="5"/>
  </w:num>
  <w:num w:numId="5" w16cid:durableId="1363284557">
    <w:abstractNumId w:val="0"/>
  </w:num>
  <w:num w:numId="6" w16cid:durableId="353309509">
    <w:abstractNumId w:val="4"/>
  </w:num>
  <w:num w:numId="7" w16cid:durableId="163279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25"/>
    <w:rsid w:val="00027352"/>
    <w:rsid w:val="00054B8D"/>
    <w:rsid w:val="0005686A"/>
    <w:rsid w:val="00060748"/>
    <w:rsid w:val="000705FF"/>
    <w:rsid w:val="00096458"/>
    <w:rsid w:val="000B0944"/>
    <w:rsid w:val="000B31F2"/>
    <w:rsid w:val="000B5C33"/>
    <w:rsid w:val="000C55F0"/>
    <w:rsid w:val="000C7598"/>
    <w:rsid w:val="000E46A6"/>
    <w:rsid w:val="000E55D4"/>
    <w:rsid w:val="000E5648"/>
    <w:rsid w:val="000F09AF"/>
    <w:rsid w:val="000F4923"/>
    <w:rsid w:val="00117825"/>
    <w:rsid w:val="00126D2E"/>
    <w:rsid w:val="00152524"/>
    <w:rsid w:val="00165CD1"/>
    <w:rsid w:val="001A6A7E"/>
    <w:rsid w:val="001C12D4"/>
    <w:rsid w:val="001D437A"/>
    <w:rsid w:val="001E2015"/>
    <w:rsid w:val="001E56C5"/>
    <w:rsid w:val="0020462B"/>
    <w:rsid w:val="002102E4"/>
    <w:rsid w:val="00214FD8"/>
    <w:rsid w:val="00255985"/>
    <w:rsid w:val="002559DC"/>
    <w:rsid w:val="002754F8"/>
    <w:rsid w:val="00283972"/>
    <w:rsid w:val="002A5738"/>
    <w:rsid w:val="002C1F2C"/>
    <w:rsid w:val="002F0866"/>
    <w:rsid w:val="002F1AEF"/>
    <w:rsid w:val="00310E49"/>
    <w:rsid w:val="0035676C"/>
    <w:rsid w:val="00391C62"/>
    <w:rsid w:val="003A4E56"/>
    <w:rsid w:val="003C5C61"/>
    <w:rsid w:val="003C7535"/>
    <w:rsid w:val="003D140C"/>
    <w:rsid w:val="004050A9"/>
    <w:rsid w:val="00424CEA"/>
    <w:rsid w:val="00427640"/>
    <w:rsid w:val="00437DFA"/>
    <w:rsid w:val="004540E9"/>
    <w:rsid w:val="00461712"/>
    <w:rsid w:val="00462749"/>
    <w:rsid w:val="004730B8"/>
    <w:rsid w:val="0048718A"/>
    <w:rsid w:val="004A008B"/>
    <w:rsid w:val="004B5722"/>
    <w:rsid w:val="004D056E"/>
    <w:rsid w:val="004D32E8"/>
    <w:rsid w:val="004E4285"/>
    <w:rsid w:val="004F79A0"/>
    <w:rsid w:val="00500544"/>
    <w:rsid w:val="0050776E"/>
    <w:rsid w:val="00511874"/>
    <w:rsid w:val="00524AC9"/>
    <w:rsid w:val="00542D20"/>
    <w:rsid w:val="005615CF"/>
    <w:rsid w:val="0056450A"/>
    <w:rsid w:val="00584A53"/>
    <w:rsid w:val="00595D19"/>
    <w:rsid w:val="00597E6E"/>
    <w:rsid w:val="005A50EC"/>
    <w:rsid w:val="005A5225"/>
    <w:rsid w:val="005E07EA"/>
    <w:rsid w:val="005E49BD"/>
    <w:rsid w:val="00600659"/>
    <w:rsid w:val="00611F07"/>
    <w:rsid w:val="00617FEB"/>
    <w:rsid w:val="0063332B"/>
    <w:rsid w:val="006416DB"/>
    <w:rsid w:val="006523D6"/>
    <w:rsid w:val="00654639"/>
    <w:rsid w:val="00676531"/>
    <w:rsid w:val="00682383"/>
    <w:rsid w:val="006A1ED9"/>
    <w:rsid w:val="006B2762"/>
    <w:rsid w:val="006D41E9"/>
    <w:rsid w:val="006F4AEF"/>
    <w:rsid w:val="006F60F9"/>
    <w:rsid w:val="0070736E"/>
    <w:rsid w:val="00744E56"/>
    <w:rsid w:val="0077004A"/>
    <w:rsid w:val="00792FCF"/>
    <w:rsid w:val="007B7512"/>
    <w:rsid w:val="007C496D"/>
    <w:rsid w:val="007D5A00"/>
    <w:rsid w:val="007E4072"/>
    <w:rsid w:val="007E5106"/>
    <w:rsid w:val="007E6B20"/>
    <w:rsid w:val="008062C7"/>
    <w:rsid w:val="00812D79"/>
    <w:rsid w:val="00860B63"/>
    <w:rsid w:val="0088774D"/>
    <w:rsid w:val="00891154"/>
    <w:rsid w:val="00894296"/>
    <w:rsid w:val="008F3B77"/>
    <w:rsid w:val="00936498"/>
    <w:rsid w:val="00955ACE"/>
    <w:rsid w:val="00981186"/>
    <w:rsid w:val="0099063E"/>
    <w:rsid w:val="009A2F1E"/>
    <w:rsid w:val="009B2113"/>
    <w:rsid w:val="009E33C7"/>
    <w:rsid w:val="009F2B29"/>
    <w:rsid w:val="009F6F76"/>
    <w:rsid w:val="00A22B22"/>
    <w:rsid w:val="00A371B9"/>
    <w:rsid w:val="00AB6E82"/>
    <w:rsid w:val="00B15DCD"/>
    <w:rsid w:val="00B2185C"/>
    <w:rsid w:val="00B23310"/>
    <w:rsid w:val="00B2402A"/>
    <w:rsid w:val="00B25BB3"/>
    <w:rsid w:val="00B721FD"/>
    <w:rsid w:val="00B74D0D"/>
    <w:rsid w:val="00B940EB"/>
    <w:rsid w:val="00BC5A72"/>
    <w:rsid w:val="00BD3F4D"/>
    <w:rsid w:val="00BF397F"/>
    <w:rsid w:val="00BF41E3"/>
    <w:rsid w:val="00C042C8"/>
    <w:rsid w:val="00C2755E"/>
    <w:rsid w:val="00C313B6"/>
    <w:rsid w:val="00C44016"/>
    <w:rsid w:val="00C514E9"/>
    <w:rsid w:val="00C51960"/>
    <w:rsid w:val="00C57241"/>
    <w:rsid w:val="00C579C1"/>
    <w:rsid w:val="00C63239"/>
    <w:rsid w:val="00C65FF1"/>
    <w:rsid w:val="00C67CF3"/>
    <w:rsid w:val="00C876AD"/>
    <w:rsid w:val="00CA2235"/>
    <w:rsid w:val="00CB58A0"/>
    <w:rsid w:val="00CB78CA"/>
    <w:rsid w:val="00CC7143"/>
    <w:rsid w:val="00CD582E"/>
    <w:rsid w:val="00D05CE7"/>
    <w:rsid w:val="00D42677"/>
    <w:rsid w:val="00D52748"/>
    <w:rsid w:val="00D543C0"/>
    <w:rsid w:val="00D626F9"/>
    <w:rsid w:val="00D66C59"/>
    <w:rsid w:val="00DB44F8"/>
    <w:rsid w:val="00DB70EE"/>
    <w:rsid w:val="00DD7309"/>
    <w:rsid w:val="00E11C46"/>
    <w:rsid w:val="00E26B79"/>
    <w:rsid w:val="00E60AA9"/>
    <w:rsid w:val="00E634A2"/>
    <w:rsid w:val="00E63A16"/>
    <w:rsid w:val="00E76C98"/>
    <w:rsid w:val="00EE6B43"/>
    <w:rsid w:val="00F20B35"/>
    <w:rsid w:val="00F31D64"/>
    <w:rsid w:val="00F32A6F"/>
    <w:rsid w:val="00F42398"/>
    <w:rsid w:val="00F60B1E"/>
    <w:rsid w:val="00FC0722"/>
    <w:rsid w:val="00FC3D12"/>
    <w:rsid w:val="00FC57E4"/>
    <w:rsid w:val="00FD5B54"/>
    <w:rsid w:val="00FE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E3CDA2"/>
  <w15:chartTrackingRefBased/>
  <w15:docId w15:val="{E8DB890B-E8BD-4B3B-AA20-F5DB0E85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- Växjö kommun"/>
    <w:qFormat/>
    <w:rsid w:val="00E26B79"/>
    <w:pPr>
      <w:spacing w:line="360" w:lineRule="auto"/>
    </w:pPr>
    <w:rPr>
      <w:sz w:val="20"/>
    </w:rPr>
  </w:style>
  <w:style w:type="paragraph" w:styleId="Rubrik1">
    <w:name w:val="heading 1"/>
    <w:aliases w:val="Huvudrubrik - Växjö kommun"/>
    <w:basedOn w:val="Normal"/>
    <w:next w:val="Normal"/>
    <w:link w:val="Rubrik1Char"/>
    <w:uiPriority w:val="9"/>
    <w:qFormat/>
    <w:rsid w:val="00E60AA9"/>
    <w:pPr>
      <w:keepNext/>
      <w:keepLines/>
      <w:spacing w:before="240" w:after="0"/>
      <w:outlineLvl w:val="0"/>
    </w:pPr>
    <w:rPr>
      <w:rFonts w:ascii="Växjö Now" w:eastAsiaTheme="majorEastAsia" w:hAnsi="Växjö Now" w:cstheme="majorBidi"/>
      <w:b/>
      <w:sz w:val="44"/>
      <w:szCs w:val="32"/>
    </w:rPr>
  </w:style>
  <w:style w:type="paragraph" w:styleId="Rubrik2">
    <w:name w:val="heading 2"/>
    <w:aliases w:val="Mellanrubrik 1 - Växjö kommun"/>
    <w:basedOn w:val="Normal"/>
    <w:next w:val="Normal"/>
    <w:link w:val="Rubrik2Char"/>
    <w:uiPriority w:val="9"/>
    <w:unhideWhenUsed/>
    <w:qFormat/>
    <w:rsid w:val="007E4072"/>
    <w:pPr>
      <w:keepNext/>
      <w:keepLines/>
      <w:spacing w:before="40" w:after="0"/>
      <w:outlineLvl w:val="1"/>
    </w:pPr>
    <w:rPr>
      <w:rFonts w:ascii="Växjö Now" w:eastAsiaTheme="majorEastAsia" w:hAnsi="Växjö Now" w:cstheme="majorBidi"/>
      <w:b/>
      <w:sz w:val="28"/>
      <w:szCs w:val="26"/>
    </w:rPr>
  </w:style>
  <w:style w:type="paragraph" w:styleId="Rubrik3">
    <w:name w:val="heading 3"/>
    <w:aliases w:val="Mellanrubrik 2 - Växjö kommun"/>
    <w:basedOn w:val="Normal"/>
    <w:next w:val="Normal"/>
    <w:link w:val="Rubrik3Char"/>
    <w:uiPriority w:val="9"/>
    <w:unhideWhenUsed/>
    <w:qFormat/>
    <w:rsid w:val="007E4072"/>
    <w:pPr>
      <w:keepNext/>
      <w:keepLines/>
      <w:spacing w:before="40" w:after="0"/>
      <w:outlineLvl w:val="2"/>
    </w:pPr>
    <w:rPr>
      <w:rFonts w:ascii="Växjö Now" w:eastAsiaTheme="majorEastAsia" w:hAnsi="Växjö Now" w:cstheme="majorBidi"/>
      <w:b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aliases w:val="Ingress - Växjö kommun"/>
    <w:uiPriority w:val="1"/>
    <w:qFormat/>
    <w:rsid w:val="007E4072"/>
    <w:pPr>
      <w:spacing w:after="0" w:line="360" w:lineRule="auto"/>
    </w:pPr>
    <w:rPr>
      <w:rFonts w:ascii="Växjö Now" w:hAnsi="Växjö Now"/>
      <w:sz w:val="24"/>
    </w:rPr>
  </w:style>
  <w:style w:type="character" w:customStyle="1" w:styleId="Rubrik1Char">
    <w:name w:val="Rubrik 1 Char"/>
    <w:aliases w:val="Huvudrubrik - Växjö kommun Char"/>
    <w:basedOn w:val="Standardstycketeckensnitt"/>
    <w:link w:val="Rubrik1"/>
    <w:uiPriority w:val="9"/>
    <w:rsid w:val="00E60AA9"/>
    <w:rPr>
      <w:rFonts w:ascii="Växjö Now" w:eastAsiaTheme="majorEastAsia" w:hAnsi="Växjö Now" w:cstheme="majorBidi"/>
      <w:b/>
      <w:sz w:val="44"/>
      <w:szCs w:val="32"/>
    </w:rPr>
  </w:style>
  <w:style w:type="character" w:customStyle="1" w:styleId="Rubrik2Char">
    <w:name w:val="Rubrik 2 Char"/>
    <w:aliases w:val="Mellanrubrik 1 - Växjö kommun Char"/>
    <w:basedOn w:val="Standardstycketeckensnitt"/>
    <w:link w:val="Rubrik2"/>
    <w:uiPriority w:val="9"/>
    <w:rsid w:val="007E4072"/>
    <w:rPr>
      <w:rFonts w:ascii="Växjö Now" w:eastAsiaTheme="majorEastAsia" w:hAnsi="Växjö Now" w:cstheme="majorBidi"/>
      <w:b/>
      <w:sz w:val="28"/>
      <w:szCs w:val="26"/>
    </w:rPr>
  </w:style>
  <w:style w:type="character" w:customStyle="1" w:styleId="Rubrik3Char">
    <w:name w:val="Rubrik 3 Char"/>
    <w:aliases w:val="Mellanrubrik 2 - Växjö kommun Char"/>
    <w:basedOn w:val="Standardstycketeckensnitt"/>
    <w:link w:val="Rubrik3"/>
    <w:uiPriority w:val="9"/>
    <w:rsid w:val="007E4072"/>
    <w:rPr>
      <w:rFonts w:ascii="Växjö Now" w:eastAsiaTheme="majorEastAsia" w:hAnsi="Växjö Now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7E4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4072"/>
    <w:rPr>
      <w:rFonts w:ascii="Lora" w:hAnsi="Lora"/>
    </w:rPr>
  </w:style>
  <w:style w:type="paragraph" w:styleId="Sidfot">
    <w:name w:val="footer"/>
    <w:basedOn w:val="Normal"/>
    <w:link w:val="SidfotChar"/>
    <w:uiPriority w:val="99"/>
    <w:unhideWhenUsed/>
    <w:rsid w:val="007E4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4072"/>
    <w:rPr>
      <w:rFonts w:ascii="Lora" w:hAnsi="Lora"/>
    </w:rPr>
  </w:style>
  <w:style w:type="character" w:styleId="Platshllartext">
    <w:name w:val="Placeholder Text"/>
    <w:basedOn w:val="Standardstycketeckensnitt"/>
    <w:uiPriority w:val="99"/>
    <w:semiHidden/>
    <w:rsid w:val="006416DB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5CF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rsid w:val="00462749"/>
    <w:pPr>
      <w:ind w:left="720"/>
      <w:contextualSpacing/>
    </w:pPr>
  </w:style>
  <w:style w:type="paragraph" w:customStyle="1" w:styleId="paragraph">
    <w:name w:val="paragraph"/>
    <w:basedOn w:val="Normal"/>
    <w:rsid w:val="002F0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2F0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xo.sharepoint.com/sites/VKOAL/Delade%20dokument/.V&#228;xj&#246;%20kommun/V&#228;xj&#246;%20kommun%20Standard.dotx" TargetMode="External"/></Relationships>
</file>

<file path=word/theme/theme1.xml><?xml version="1.0" encoding="utf-8"?>
<a:theme xmlns:a="http://schemas.openxmlformats.org/drawingml/2006/main" name="Pilot-Tryggt och formellt - Växjö kommun">
  <a:themeElements>
    <a:clrScheme name="Växjö kommun">
      <a:dk1>
        <a:sysClr val="windowText" lastClr="000000"/>
      </a:dk1>
      <a:lt1>
        <a:sysClr val="window" lastClr="FFFFFF"/>
      </a:lt1>
      <a:dk2>
        <a:srgbClr val="003752"/>
      </a:dk2>
      <a:lt2>
        <a:srgbClr val="D9E3E9"/>
      </a:lt2>
      <a:accent1>
        <a:srgbClr val="003752"/>
      </a:accent1>
      <a:accent2>
        <a:srgbClr val="007C3E"/>
      </a:accent2>
      <a:accent3>
        <a:srgbClr val="F9A519"/>
      </a:accent3>
      <a:accent4>
        <a:srgbClr val="D70071"/>
      </a:accent4>
      <a:accent5>
        <a:srgbClr val="26A5A0"/>
      </a:accent5>
      <a:accent6>
        <a:srgbClr val="0095D2"/>
      </a:accent6>
      <a:hlink>
        <a:srgbClr val="D70071"/>
      </a:hlink>
      <a:folHlink>
        <a:srgbClr val="003752"/>
      </a:folHlink>
    </a:clrScheme>
    <a:fontScheme name="Växjö kommun1">
      <a:majorFont>
        <a:latin typeface="Växjö Now"/>
        <a:ea typeface=""/>
        <a:cs typeface=""/>
      </a:majorFont>
      <a:minorFont>
        <a:latin typeface="Växjö N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ilot-Tryggt och formellt - Växjö kommun" id="{4804E727-BE33-4DC9-87F5-FDA3C649E356}" vid="{2BA2BA92-1D1E-4C33-B042-16F3132718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FE2EDBE107C043B1A17A810A9D6D71" ma:contentTypeVersion="19" ma:contentTypeDescription="Skapa ett nytt dokument." ma:contentTypeScope="" ma:versionID="92a9f2833131e123d617a55ffbb9d28a">
  <xsd:schema xmlns:xsd="http://www.w3.org/2001/XMLSchema" xmlns:xs="http://www.w3.org/2001/XMLSchema" xmlns:p="http://schemas.microsoft.com/office/2006/metadata/properties" xmlns:ns2="62b9410e-ff64-4114-9a7d-e081d4900311" xmlns:ns3="dfbb2006-f72a-4e88-bce9-d9bfdeb29582" targetNamespace="http://schemas.microsoft.com/office/2006/metadata/properties" ma:root="true" ma:fieldsID="5e2391a9b5fc5ebcb90e91aaa8033226" ns2:_="" ns3:_="">
    <xsd:import namespace="62b9410e-ff64-4114-9a7d-e081d4900311"/>
    <xsd:import namespace="dfbb2006-f72a-4e88-bce9-d9bfdeb29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9410e-ff64-4114-9a7d-e081d49003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22f5af41-521d-47a7-8353-9fa28794d5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b2006-f72a-4e88-bce9-d9bfdeb29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21b6747-5ce9-4d72-9f07-a006fe6b48fd}" ma:internalName="TaxCatchAll" ma:showField="CatchAllData" ma:web="dfbb2006-f72a-4e88-bce9-d9bfdeb29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9410e-ff64-4114-9a7d-e081d4900311">
      <Terms xmlns="http://schemas.microsoft.com/office/infopath/2007/PartnerControls"/>
    </lcf76f155ced4ddcb4097134ff3c332f>
    <TaxCatchAll xmlns="dfbb2006-f72a-4e88-bce9-d9bfdeb2958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503A94-FA88-43C3-B2CC-CF16C09088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A34D69-E3FC-4F19-9210-61B2720B8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b9410e-ff64-4114-9a7d-e081d4900311"/>
    <ds:schemaRef ds:uri="dfbb2006-f72a-4e88-bce9-d9bfdeb29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E9F827-39D9-4F53-94F7-1D03DA1AAFB5}">
  <ds:schemaRefs>
    <ds:schemaRef ds:uri="http://schemas.microsoft.com/office/2006/metadata/properties"/>
    <ds:schemaRef ds:uri="http://schemas.microsoft.com/office/infopath/2007/PartnerControls"/>
    <ds:schemaRef ds:uri="62b9410e-ff64-4114-9a7d-e081d4900311"/>
    <ds:schemaRef ds:uri="dfbb2006-f72a-4e88-bce9-d9bfdeb29582"/>
  </ds:schemaRefs>
</ds:datastoreItem>
</file>

<file path=customXml/itemProps4.xml><?xml version="1.0" encoding="utf-8"?>
<ds:datastoreItem xmlns:ds="http://schemas.openxmlformats.org/officeDocument/2006/customXml" ds:itemID="{F8126FA0-6E94-4F53-8866-EA26E1B499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20500e3-3b58-4ef5-8250-aaa57264e702}" enabled="1" method="Privileged" siteId="{958fea34-8530-4f75-8bde-438b773e366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Växjö%20kommun%20Standard</Template>
  <TotalTime>1</TotalTime>
  <Pages>2</Pages>
  <Words>208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Håkansson Veronica</dc:creator>
  <cp:keywords/>
  <dc:description/>
  <cp:lastModifiedBy>Krantz Emma</cp:lastModifiedBy>
  <cp:revision>2</cp:revision>
  <cp:lastPrinted>2019-03-19T13:35:00Z</cp:lastPrinted>
  <dcterms:created xsi:type="dcterms:W3CDTF">2026-09-23T13:05:00Z</dcterms:created>
  <dcterms:modified xsi:type="dcterms:W3CDTF">2026-09-23T13:05:00Z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0x010100CFFE2EDBE107C043B1A17A810A9D6D71</vt:lpwstr>
  </property>
  <property fmtid="{D5CDD505-2E9C-101B-9397-08002B2CF9AE}" pid="3" name="ClassificationContentMarkingFooterShapeIds">
    <vt:lpwstr>73938f7,16d2a018,1beb5e9a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Informationsklassning: Intern</vt:lpwstr>
  </property>
  <property fmtid="{D5CDD505-2E9C-101B-9397-08002B2CF9AE}" pid="6" name="MediaServiceImageTags">
    <vt:lpwstr/>
  </property>
  <property fmtid="{D5CDD505-2E9C-101B-9397-08002B2CF9AE}" pid="7" name="docLang">
    <vt:lpwstr>sv</vt:lpwstr>
  </property>
</Properties>
</file>