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669" w:rsidRDefault="008340E6">
      <w:pPr>
        <w:spacing w:before="78"/>
        <w:ind w:left="5289"/>
        <w:rPr>
          <w:b/>
          <w:sz w:val="24"/>
        </w:rPr>
      </w:pPr>
      <w:bookmarkStart w:id="0" w:name="_GoBack"/>
      <w:bookmarkEnd w:id="0"/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681355</wp:posOffset>
                </wp:positionH>
                <wp:positionV relativeFrom="paragraph">
                  <wp:posOffset>1053465</wp:posOffset>
                </wp:positionV>
                <wp:extent cx="6487795" cy="615950"/>
                <wp:effectExtent l="5080" t="5715" r="3175" b="6985"/>
                <wp:wrapNone/>
                <wp:docPr id="2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7795" cy="615950"/>
                          <a:chOff x="1073" y="1659"/>
                          <a:chExt cx="10217" cy="970"/>
                        </a:xfrm>
                      </wpg:grpSpPr>
                      <wps:wsp>
                        <wps:cNvPr id="24" name="AutoShape 29"/>
                        <wps:cNvSpPr>
                          <a:spLocks/>
                        </wps:cNvSpPr>
                        <wps:spPr bwMode="auto">
                          <a:xfrm>
                            <a:off x="1082" y="2143"/>
                            <a:ext cx="7644" cy="2"/>
                          </a:xfrm>
                          <a:custGeom>
                            <a:avLst/>
                            <a:gdLst>
                              <a:gd name="T0" fmla="+- 0 1082 1082"/>
                              <a:gd name="T1" fmla="*/ T0 w 7644"/>
                              <a:gd name="T2" fmla="+- 0 3624 1082"/>
                              <a:gd name="T3" fmla="*/ T2 w 7644"/>
                              <a:gd name="T4" fmla="+- 0 3634 1082"/>
                              <a:gd name="T5" fmla="*/ T4 w 7644"/>
                              <a:gd name="T6" fmla="+- 0 8726 1082"/>
                              <a:gd name="T7" fmla="*/ T6 w 764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7644">
                                <a:moveTo>
                                  <a:pt x="0" y="0"/>
                                </a:moveTo>
                                <a:lnTo>
                                  <a:pt x="2542" y="0"/>
                                </a:lnTo>
                                <a:moveTo>
                                  <a:pt x="2552" y="0"/>
                                </a:moveTo>
                                <a:lnTo>
                                  <a:pt x="764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078" y="1659"/>
                            <a:ext cx="0" cy="97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82" y="261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092" y="2624"/>
                            <a:ext cx="7634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47" y="2166"/>
                            <a:ext cx="455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669" w:rsidRDefault="008340E6">
                              <w:pPr>
                                <w:spacing w:line="156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Adress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628" y="1663"/>
                            <a:ext cx="7656" cy="48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E5669" w:rsidRDefault="008340E6">
                              <w:pPr>
                                <w:spacing w:before="12"/>
                                <w:ind w:left="6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För- och efternamn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077" y="1663"/>
                            <a:ext cx="2552" cy="480"/>
                          </a:xfrm>
                          <a:prstGeom prst="rect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E5669" w:rsidRDefault="008340E6">
                              <w:pPr>
                                <w:spacing w:before="12"/>
                                <w:ind w:left="6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Personnummer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left:0;text-align:left;margin-left:53.65pt;margin-top:82.95pt;width:510.85pt;height:48.5pt;z-index:-251660288;mso-position-horizontal-relative:page" coordorigin="1073,1659" coordsize="1021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">
                <v:shape id="AutoShape 29" o:spid="_x0000_s1027" style="position:absolute;left:1082;top:2143;width:7644;height:2;visibility:visible;mso-wrap-style:square;v-text-anchor:top" coordsize="7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" path="m,l2542,t10,l7644,e" filled="f" strokeweight=".48pt">
                  <v:path arrowok="t" o:connecttype="custom" o:connectlocs="0,0;2542,0;2552,0;7644,0" o:connectangles="0,0,0,0"/>
                </v:shape>
                <v:line id="Line 28" o:spid="_x0000_s1028" style="position:absolute;visibility:visible;mso-wrap-style:square" from="1078,1659" to="1078,2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rect id="Rectangle 27" o:spid="_x0000_s1029" style="position:absolute;left:1082;top:261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    <v:line id="Line 26" o:spid="_x0000_s1030" style="position:absolute;visibility:visible;mso-wrap-style:square" from="1092,2624" to="8726,2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" strokeweight=".1696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31" type="#_x0000_t202" style="position:absolute;left:1147;top:2166;width:455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5E5669" w:rsidRDefault="008340E6">
                        <w:pPr>
                          <w:spacing w:line="156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Adress</w:t>
                        </w:r>
                      </w:p>
                    </w:txbxContent>
                  </v:textbox>
                </v:shape>
                <v:shape id="Text Box 24" o:spid="_x0000_s1032" type="#_x0000_t202" style="position:absolute;left:3628;top:1663;width:7656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" filled="f" strokeweight=".48pt">
                  <v:textbox inset="0,0,0,0">
                    <w:txbxContent>
                      <w:p w:rsidR="005E5669" w:rsidRDefault="008340E6">
                        <w:pPr>
                          <w:spacing w:before="12"/>
                          <w:ind w:left="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För- och efternamn</w:t>
                        </w:r>
                      </w:p>
                    </w:txbxContent>
                  </v:textbox>
                </v:shape>
                <v:shape id="Text Box 23" o:spid="_x0000_s1033" type="#_x0000_t202" style="position:absolute;left:1077;top:1663;width:2552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" filled="f" strokeweight=".16969mm">
                  <v:textbox inset="0,0,0,0">
                    <w:txbxContent>
                      <w:p w:rsidR="005E5669" w:rsidRDefault="008340E6">
                        <w:pPr>
                          <w:spacing w:before="12"/>
                          <w:ind w:left="6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Personnummer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7165975</wp:posOffset>
                </wp:positionH>
                <wp:positionV relativeFrom="paragraph">
                  <wp:posOffset>1053465</wp:posOffset>
                </wp:positionV>
                <wp:extent cx="0" cy="615950"/>
                <wp:effectExtent l="12700" t="5715" r="6350" b="6985"/>
                <wp:wrapNone/>
                <wp:docPr id="2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59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12E40" id="Line 2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4.25pt,82.95pt" to="564.25pt,1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" strokeweight=".48pt">
                <w10:wrap anchorx="page"/>
              </v:line>
            </w:pict>
          </mc:Fallback>
        </mc:AlternateContent>
      </w:r>
      <w:r>
        <w:rPr>
          <w:b/>
          <w:sz w:val="24"/>
        </w:rPr>
        <w:t>SAMORDNAD INDIVIDUELL PLAN</w:t>
      </w:r>
    </w:p>
    <w:p w:rsidR="005E5669" w:rsidRDefault="005E5669">
      <w:pPr>
        <w:pStyle w:val="Brdtext"/>
        <w:rPr>
          <w:b/>
          <w:sz w:val="20"/>
        </w:rPr>
      </w:pPr>
    </w:p>
    <w:p w:rsidR="005E5669" w:rsidRDefault="005E5669">
      <w:pPr>
        <w:pStyle w:val="Brdtext"/>
        <w:rPr>
          <w:b/>
          <w:sz w:val="20"/>
        </w:rPr>
      </w:pPr>
    </w:p>
    <w:p w:rsidR="005E5669" w:rsidRDefault="005E5669">
      <w:pPr>
        <w:pStyle w:val="Brdtext"/>
        <w:rPr>
          <w:b/>
          <w:sz w:val="20"/>
        </w:rPr>
      </w:pPr>
    </w:p>
    <w:p w:rsidR="005E5669" w:rsidRDefault="005E5669">
      <w:pPr>
        <w:pStyle w:val="Brdtext"/>
        <w:rPr>
          <w:b/>
          <w:sz w:val="20"/>
        </w:rPr>
      </w:pPr>
    </w:p>
    <w:p w:rsidR="005E5669" w:rsidRDefault="005E5669">
      <w:pPr>
        <w:pStyle w:val="Brdtext"/>
        <w:rPr>
          <w:b/>
          <w:sz w:val="20"/>
        </w:rPr>
      </w:pPr>
    </w:p>
    <w:p w:rsidR="005E5669" w:rsidRDefault="005E5669">
      <w:pPr>
        <w:pStyle w:val="Brdtext"/>
        <w:rPr>
          <w:b/>
          <w:sz w:val="20"/>
        </w:rPr>
      </w:pPr>
    </w:p>
    <w:p w:rsidR="005E5669" w:rsidRDefault="005E5669">
      <w:pPr>
        <w:pStyle w:val="Brdtext"/>
        <w:rPr>
          <w:b/>
          <w:sz w:val="20"/>
        </w:rPr>
      </w:pPr>
    </w:p>
    <w:p w:rsidR="005E5669" w:rsidRDefault="008340E6">
      <w:pPr>
        <w:pStyle w:val="Brdtext"/>
        <w:spacing w:before="9"/>
        <w:rPr>
          <w:b/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5544185</wp:posOffset>
                </wp:positionH>
                <wp:positionV relativeFrom="paragraph">
                  <wp:posOffset>114300</wp:posOffset>
                </wp:positionV>
                <wp:extent cx="1621790" cy="304800"/>
                <wp:effectExtent l="10160" t="8890" r="6350" b="10160"/>
                <wp:wrapTopAndBottom/>
                <wp:docPr id="2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304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E5669" w:rsidRDefault="008340E6">
                            <w:pPr>
                              <w:spacing w:before="12"/>
                              <w:ind w:left="6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Telefon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4" type="#_x0000_t202" style="position:absolute;margin-left:436.55pt;margin-top:9pt;width:127.7pt;height:24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" filled="f" strokeweight=".48pt">
                <v:textbox inset="0,0,0,0">
                  <w:txbxContent>
                    <w:p w:rsidR="005E5669" w:rsidRDefault="008340E6">
                      <w:pPr>
                        <w:spacing w:before="12"/>
                        <w:ind w:left="67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Telefon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E5669" w:rsidRDefault="005E5669">
      <w:pPr>
        <w:pStyle w:val="Brdtext"/>
        <w:spacing w:before="10"/>
        <w:rPr>
          <w:b/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4"/>
      </w:tblGrid>
      <w:tr w:rsidR="005E5669">
        <w:trPr>
          <w:trHeight w:val="470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Företrädare/god man/förvaltare/vårdnadshavare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Vårdnadshavare</w:t>
            </w:r>
          </w:p>
        </w:tc>
      </w:tr>
      <w:tr w:rsidR="005E5669">
        <w:trPr>
          <w:trHeight w:val="470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Telefon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E-post</w:t>
            </w:r>
          </w:p>
        </w:tc>
      </w:tr>
    </w:tbl>
    <w:p w:rsidR="005E5669" w:rsidRDefault="005E5669">
      <w:pPr>
        <w:pStyle w:val="Brdtext"/>
        <w:rPr>
          <w:b/>
          <w:sz w:val="20"/>
        </w:rPr>
      </w:pPr>
    </w:p>
    <w:p w:rsidR="005E5669" w:rsidRDefault="005E5669">
      <w:pPr>
        <w:pStyle w:val="Brdtext"/>
        <w:spacing w:before="5"/>
        <w:rPr>
          <w:b/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3403"/>
        <w:gridCol w:w="3403"/>
      </w:tblGrid>
      <w:tr w:rsidR="005E5669">
        <w:trPr>
          <w:trHeight w:val="469"/>
        </w:trPr>
        <w:tc>
          <w:tcPr>
            <w:tcW w:w="3401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Samordningsansvarig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Enhet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Telefon/E-post</w:t>
            </w:r>
          </w:p>
        </w:tc>
      </w:tr>
      <w:tr w:rsidR="005E5669">
        <w:trPr>
          <w:trHeight w:val="470"/>
        </w:trPr>
        <w:tc>
          <w:tcPr>
            <w:tcW w:w="3401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 inom regionen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Enhet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Telefon/E-post</w:t>
            </w:r>
          </w:p>
        </w:tc>
      </w:tr>
      <w:tr w:rsidR="005E5669">
        <w:trPr>
          <w:trHeight w:val="470"/>
        </w:trPr>
        <w:tc>
          <w:tcPr>
            <w:tcW w:w="3401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 inom socialtjänst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Enhet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Telefon/E-post</w:t>
            </w:r>
          </w:p>
        </w:tc>
      </w:tr>
      <w:tr w:rsidR="005E5669">
        <w:trPr>
          <w:trHeight w:val="469"/>
        </w:trPr>
        <w:tc>
          <w:tcPr>
            <w:tcW w:w="3401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 inom skola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Enhet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Telefon/E-post</w:t>
            </w:r>
          </w:p>
        </w:tc>
      </w:tr>
      <w:tr w:rsidR="005E5669">
        <w:trPr>
          <w:trHeight w:val="470"/>
        </w:trPr>
        <w:tc>
          <w:tcPr>
            <w:tcW w:w="3401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 andra aktörer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Enhet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Telefon/E-post</w:t>
            </w:r>
          </w:p>
        </w:tc>
      </w:tr>
    </w:tbl>
    <w:p w:rsidR="005E5669" w:rsidRDefault="008340E6">
      <w:pPr>
        <w:pStyle w:val="Rubrik1"/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681355</wp:posOffset>
                </wp:positionH>
                <wp:positionV relativeFrom="paragraph">
                  <wp:posOffset>222250</wp:posOffset>
                </wp:positionV>
                <wp:extent cx="6487795" cy="520065"/>
                <wp:effectExtent l="5080" t="10795" r="3175" b="12065"/>
                <wp:wrapTopAndBottom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7795" cy="520065"/>
                          <a:chOff x="1073" y="350"/>
                          <a:chExt cx="10217" cy="819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082" y="35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92" y="355"/>
                            <a:ext cx="1018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078" y="350"/>
                            <a:ext cx="0" cy="81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285" y="350"/>
                            <a:ext cx="0" cy="81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82" y="115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92" y="1164"/>
                            <a:ext cx="10188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E5FBBA" id="Group 13" o:spid="_x0000_s1026" style="position:absolute;margin-left:53.65pt;margin-top:17.5pt;width:510.85pt;height:40.95pt;z-index:-251657216;mso-wrap-distance-left:0;mso-wrap-distance-right:0;mso-position-horizontal-relative:page" coordorigin="1073,350" coordsize="10217,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">
                <v:rect id="Rectangle 19" o:spid="_x0000_s1027" style="position:absolute;left:1082;top:35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line id="Line 18" o:spid="_x0000_s1028" style="position:absolute;visibility:visible;mso-wrap-style:square" from="1092,355" to="11280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line id="Line 17" o:spid="_x0000_s1029" style="position:absolute;visibility:visible;mso-wrap-style:square" from="1078,350" to="1078,1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16" o:spid="_x0000_s1030" style="position:absolute;visibility:visible;mso-wrap-style:square" from="11285,350" to="11285,1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rect id="Rectangle 15" o:spid="_x0000_s1031" style="position:absolute;left:1082;top:115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v:line id="Line 14" o:spid="_x0000_s1032" style="position:absolute;visibility:visible;mso-wrap-style:square" from="1092,1164" to="11280,1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" strokeweight=".16969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684530</wp:posOffset>
                </wp:positionH>
                <wp:positionV relativeFrom="paragraph">
                  <wp:posOffset>967740</wp:posOffset>
                </wp:positionV>
                <wp:extent cx="6482080" cy="304800"/>
                <wp:effectExtent l="8255" t="13335" r="5715" b="5715"/>
                <wp:wrapTopAndBottom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2080" cy="304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E5669" w:rsidRDefault="008340E6">
                            <w:pPr>
                              <w:spacing w:before="12"/>
                              <w:ind w:left="6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Tolk - språk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left:0;text-align:left;margin-left:53.9pt;margin-top:76.2pt;width:510.4pt;height:2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" filled="f" strokeweight=".48pt">
                <v:textbox inset="0,0,0,0">
                  <w:txbxContent>
                    <w:p w:rsidR="005E5669" w:rsidRDefault="008340E6">
                      <w:pPr>
                        <w:spacing w:before="12"/>
                        <w:ind w:left="64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Tolk - språk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Viktiga personer</w:t>
      </w:r>
    </w:p>
    <w:p w:rsidR="005E5669" w:rsidRDefault="005E5669">
      <w:pPr>
        <w:pStyle w:val="Brdtext"/>
        <w:spacing w:before="1"/>
        <w:rPr>
          <w:b/>
          <w:sz w:val="24"/>
        </w:rPr>
      </w:pPr>
    </w:p>
    <w:p w:rsidR="005E5669" w:rsidRDefault="005E5669">
      <w:pPr>
        <w:pStyle w:val="Brdtext"/>
        <w:spacing w:before="10"/>
        <w:rPr>
          <w:b/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3403"/>
        <w:gridCol w:w="3403"/>
      </w:tblGrid>
      <w:tr w:rsidR="005E5669">
        <w:trPr>
          <w:trHeight w:val="390"/>
        </w:trPr>
        <w:tc>
          <w:tcPr>
            <w:tcW w:w="3401" w:type="dxa"/>
            <w:shd w:val="clear" w:color="auto" w:fill="F3F3F3"/>
          </w:tcPr>
          <w:p w:rsidR="005E5669" w:rsidRDefault="008340E6">
            <w:pPr>
              <w:pStyle w:val="TableParagraph"/>
              <w:spacing w:before="118"/>
              <w:ind w:left="1048"/>
              <w:rPr>
                <w:b/>
                <w:sz w:val="14"/>
              </w:rPr>
            </w:pPr>
            <w:r>
              <w:rPr>
                <w:b/>
                <w:sz w:val="14"/>
              </w:rPr>
              <w:t>Nuvarande insatser</w:t>
            </w:r>
          </w:p>
        </w:tc>
        <w:tc>
          <w:tcPr>
            <w:tcW w:w="3403" w:type="dxa"/>
            <w:shd w:val="clear" w:color="auto" w:fill="F3F3F3"/>
          </w:tcPr>
          <w:p w:rsidR="005E5669" w:rsidRDefault="008340E6">
            <w:pPr>
              <w:pStyle w:val="TableParagraph"/>
              <w:spacing w:before="118"/>
              <w:ind w:left="1483" w:right="148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Namn</w:t>
            </w:r>
          </w:p>
        </w:tc>
        <w:tc>
          <w:tcPr>
            <w:tcW w:w="3403" w:type="dxa"/>
            <w:shd w:val="clear" w:color="auto" w:fill="F3F3F3"/>
          </w:tcPr>
          <w:p w:rsidR="005E5669" w:rsidRDefault="008340E6">
            <w:pPr>
              <w:pStyle w:val="TableParagraph"/>
              <w:spacing w:before="118"/>
              <w:ind w:left="1483" w:right="148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Enhet</w:t>
            </w:r>
          </w:p>
        </w:tc>
      </w:tr>
      <w:tr w:rsidR="005E5669">
        <w:trPr>
          <w:trHeight w:val="280"/>
        </w:trPr>
        <w:tc>
          <w:tcPr>
            <w:tcW w:w="3401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5E5669">
        <w:trPr>
          <w:trHeight w:val="280"/>
        </w:trPr>
        <w:tc>
          <w:tcPr>
            <w:tcW w:w="3401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5E5669">
        <w:trPr>
          <w:trHeight w:val="278"/>
        </w:trPr>
        <w:tc>
          <w:tcPr>
            <w:tcW w:w="3401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5E5669">
        <w:trPr>
          <w:trHeight w:val="280"/>
        </w:trPr>
        <w:tc>
          <w:tcPr>
            <w:tcW w:w="3401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5E5669">
        <w:trPr>
          <w:trHeight w:val="280"/>
        </w:trPr>
        <w:tc>
          <w:tcPr>
            <w:tcW w:w="3401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03" w:type="dxa"/>
          </w:tcPr>
          <w:p w:rsidR="005E5669" w:rsidRDefault="005E566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</w:tbl>
    <w:p w:rsidR="005E5669" w:rsidRDefault="008340E6">
      <w:pPr>
        <w:spacing w:before="74" w:after="46"/>
        <w:ind w:left="187"/>
        <w:rPr>
          <w:b/>
          <w:sz w:val="20"/>
        </w:rPr>
      </w:pPr>
      <w:r>
        <w:rPr>
          <w:b/>
          <w:sz w:val="20"/>
        </w:rPr>
        <w:t>Livsområde (behov och resurser)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5E5669">
        <w:trPr>
          <w:trHeight w:val="470"/>
        </w:trPr>
        <w:tc>
          <w:tcPr>
            <w:tcW w:w="10207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Familj/anhörig/närstående</w:t>
            </w:r>
          </w:p>
        </w:tc>
      </w:tr>
      <w:tr w:rsidR="005E5669">
        <w:trPr>
          <w:trHeight w:val="469"/>
        </w:trPr>
        <w:tc>
          <w:tcPr>
            <w:tcW w:w="10207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Hälsa</w:t>
            </w:r>
          </w:p>
        </w:tc>
      </w:tr>
      <w:tr w:rsidR="005E5669">
        <w:trPr>
          <w:trHeight w:val="470"/>
        </w:trPr>
        <w:tc>
          <w:tcPr>
            <w:tcW w:w="10207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Ekonomi/försörjning</w:t>
            </w:r>
          </w:p>
        </w:tc>
      </w:tr>
      <w:tr w:rsidR="005E5669">
        <w:trPr>
          <w:trHeight w:val="470"/>
        </w:trPr>
        <w:tc>
          <w:tcPr>
            <w:tcW w:w="10207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Boende</w:t>
            </w:r>
          </w:p>
        </w:tc>
      </w:tr>
      <w:tr w:rsidR="005E5669">
        <w:trPr>
          <w:trHeight w:val="469"/>
        </w:trPr>
        <w:tc>
          <w:tcPr>
            <w:tcW w:w="10207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Fritid/intresse</w:t>
            </w:r>
          </w:p>
        </w:tc>
      </w:tr>
      <w:tr w:rsidR="005E5669">
        <w:trPr>
          <w:trHeight w:val="470"/>
        </w:trPr>
        <w:tc>
          <w:tcPr>
            <w:tcW w:w="10207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Beroende</w:t>
            </w:r>
          </w:p>
        </w:tc>
      </w:tr>
      <w:tr w:rsidR="005E5669">
        <w:trPr>
          <w:trHeight w:val="470"/>
        </w:trPr>
        <w:tc>
          <w:tcPr>
            <w:tcW w:w="10207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Skola/utbildning/arbete/sysselsättning</w:t>
            </w:r>
          </w:p>
        </w:tc>
      </w:tr>
      <w:tr w:rsidR="005E5669">
        <w:trPr>
          <w:trHeight w:val="469"/>
        </w:trPr>
        <w:tc>
          <w:tcPr>
            <w:tcW w:w="10207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Övrigt</w:t>
            </w:r>
          </w:p>
        </w:tc>
      </w:tr>
    </w:tbl>
    <w:p w:rsidR="005E5669" w:rsidRDefault="005E5669">
      <w:pPr>
        <w:rPr>
          <w:sz w:val="14"/>
        </w:rPr>
        <w:sectPr w:rsidR="005E5669">
          <w:footerReference w:type="default" r:id="rId6"/>
          <w:type w:val="continuous"/>
          <w:pgSz w:w="11910" w:h="16840"/>
          <w:pgMar w:top="660" w:right="500" w:bottom="700" w:left="960" w:header="720" w:footer="506" w:gutter="0"/>
          <w:cols w:space="720"/>
        </w:sectPr>
      </w:pPr>
    </w:p>
    <w:p w:rsidR="005E5669" w:rsidRDefault="008340E6">
      <w:pPr>
        <w:spacing w:before="82"/>
        <w:ind w:left="187"/>
        <w:rPr>
          <w:b/>
          <w:sz w:val="20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681355</wp:posOffset>
                </wp:positionH>
                <wp:positionV relativeFrom="paragraph">
                  <wp:posOffset>227330</wp:posOffset>
                </wp:positionV>
                <wp:extent cx="6487795" cy="521335"/>
                <wp:effectExtent l="5080" t="8255" r="3175" b="13335"/>
                <wp:wrapTopAndBottom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7795" cy="521335"/>
                          <a:chOff x="1073" y="358"/>
                          <a:chExt cx="10217" cy="821"/>
                        </a:xfrm>
                      </wpg:grpSpPr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2" y="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92" y="363"/>
                            <a:ext cx="10188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78" y="358"/>
                            <a:ext cx="0" cy="82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285" y="358"/>
                            <a:ext cx="0" cy="82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82" y="116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92" y="1174"/>
                            <a:ext cx="1018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EB714" id="Group 5" o:spid="_x0000_s1026" style="position:absolute;margin-left:53.65pt;margin-top:17.9pt;width:510.85pt;height:41.05pt;z-index:-251655168;mso-wrap-distance-left:0;mso-wrap-distance-right:0;mso-position-horizontal-relative:page" coordorigin="1073,358" coordsize="10217,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">
                <v:rect id="Rectangle 11" o:spid="_x0000_s1027" style="position:absolute;left:1082;top: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line id="Line 10" o:spid="_x0000_s1028" style="position:absolute;visibility:visible;mso-wrap-style:square" from="1092,363" to="11280,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" strokeweight=".16969mm"/>
                <v:line id="Line 9" o:spid="_x0000_s1029" style="position:absolute;visibility:visible;mso-wrap-style:square" from="1078,358" to="1078,1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8" o:spid="_x0000_s1030" style="position:absolute;visibility:visible;mso-wrap-style:square" from="11285,358" to="11285,1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rect id="Rectangle 7" o:spid="_x0000_s1031" style="position:absolute;left:1082;top:116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6" o:spid="_x0000_s1032" style="position:absolute;visibility:visible;mso-wrap-style:square" from="1092,1174" to="11280,1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Utvärdering av tidigare plan</w:t>
      </w:r>
    </w:p>
    <w:p w:rsidR="005E5669" w:rsidRDefault="005E5669">
      <w:pPr>
        <w:pStyle w:val="Brdtext"/>
        <w:spacing w:before="7"/>
        <w:rPr>
          <w:b/>
          <w:sz w:val="6"/>
        </w:rPr>
      </w:pPr>
    </w:p>
    <w:p w:rsidR="005E5669" w:rsidRDefault="008340E6">
      <w:pPr>
        <w:spacing w:before="93" w:after="37"/>
        <w:ind w:left="187"/>
        <w:rPr>
          <w:b/>
          <w:sz w:val="20"/>
        </w:rPr>
      </w:pPr>
      <w:r>
        <w:rPr>
          <w:b/>
          <w:sz w:val="20"/>
        </w:rPr>
        <w:t>Prioriterade utvecklingsområden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4"/>
      </w:tblGrid>
      <w:tr w:rsidR="005E5669">
        <w:trPr>
          <w:trHeight w:val="469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Nuläge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Mål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Insatser/steg för att nå målen</w:t>
            </w:r>
          </w:p>
        </w:tc>
      </w:tr>
      <w:tr w:rsidR="005E5669">
        <w:trPr>
          <w:trHeight w:val="469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Tidsplan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Nuläge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Mål</w:t>
            </w:r>
          </w:p>
        </w:tc>
      </w:tr>
      <w:tr w:rsidR="005E5669">
        <w:trPr>
          <w:trHeight w:val="469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Insatser/steg för att nå målen</w:t>
            </w:r>
          </w:p>
        </w:tc>
      </w:tr>
      <w:tr w:rsidR="005E5669">
        <w:trPr>
          <w:trHeight w:val="470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Tidsplan</w:t>
            </w:r>
          </w:p>
        </w:tc>
      </w:tr>
      <w:tr w:rsidR="005E5669">
        <w:trPr>
          <w:trHeight w:val="469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Nuläge</w:t>
            </w:r>
          </w:p>
        </w:tc>
      </w:tr>
      <w:tr w:rsidR="005E5669">
        <w:trPr>
          <w:trHeight w:val="469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Mål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Insatser/steg för att nå målen</w:t>
            </w:r>
          </w:p>
        </w:tc>
      </w:tr>
      <w:tr w:rsidR="005E5669">
        <w:trPr>
          <w:trHeight w:val="470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Tidsplan</w:t>
            </w:r>
          </w:p>
        </w:tc>
      </w:tr>
      <w:tr w:rsidR="005E5669">
        <w:trPr>
          <w:trHeight w:val="469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Nuläge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Mål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Insatser/steg för att nå målen</w:t>
            </w:r>
          </w:p>
        </w:tc>
      </w:tr>
      <w:tr w:rsidR="005E5669">
        <w:trPr>
          <w:trHeight w:val="469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Tidsplan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</w:rPr>
              <w:t>Nuläge</w:t>
            </w:r>
          </w:p>
        </w:tc>
      </w:tr>
      <w:tr w:rsidR="005E5669">
        <w:trPr>
          <w:trHeight w:val="470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Mål</w:t>
            </w:r>
          </w:p>
        </w:tc>
      </w:tr>
      <w:tr w:rsidR="005E5669">
        <w:trPr>
          <w:trHeight w:val="469"/>
        </w:trPr>
        <w:tc>
          <w:tcPr>
            <w:tcW w:w="10206" w:type="dxa"/>
            <w:gridSpan w:val="2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Insatser/steg för att nå målen</w:t>
            </w:r>
          </w:p>
        </w:tc>
      </w:tr>
      <w:tr w:rsidR="005E5669">
        <w:trPr>
          <w:trHeight w:val="470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Tidsplan</w:t>
            </w:r>
          </w:p>
        </w:tc>
      </w:tr>
    </w:tbl>
    <w:p w:rsidR="005E5669" w:rsidRDefault="005E5669">
      <w:pPr>
        <w:pStyle w:val="Brdtext"/>
        <w:rPr>
          <w:b/>
          <w:sz w:val="20"/>
        </w:rPr>
      </w:pPr>
    </w:p>
    <w:p w:rsidR="005E5669" w:rsidRDefault="005E5669">
      <w:pPr>
        <w:pStyle w:val="Brdtext"/>
        <w:spacing w:before="10"/>
        <w:rPr>
          <w:b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3403"/>
        <w:gridCol w:w="3403"/>
      </w:tblGrid>
      <w:tr w:rsidR="005E5669">
        <w:trPr>
          <w:trHeight w:val="469"/>
        </w:trPr>
        <w:tc>
          <w:tcPr>
            <w:tcW w:w="3401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Datum för uppföljning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Planen upprättades, datum</w:t>
            </w:r>
          </w:p>
        </w:tc>
        <w:tc>
          <w:tcPr>
            <w:tcW w:w="3403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Planen gäller t.o.m., datum</w:t>
            </w:r>
          </w:p>
        </w:tc>
      </w:tr>
    </w:tbl>
    <w:p w:rsidR="005E5669" w:rsidRDefault="005E5669">
      <w:pPr>
        <w:pStyle w:val="Brdtext"/>
        <w:spacing w:before="8"/>
        <w:rPr>
          <w:b/>
          <w:sz w:val="17"/>
        </w:rPr>
      </w:pPr>
    </w:p>
    <w:p w:rsidR="005E5669" w:rsidRDefault="008340E6">
      <w:pPr>
        <w:spacing w:after="37"/>
        <w:ind w:left="187"/>
        <w:rPr>
          <w:b/>
          <w:sz w:val="20"/>
        </w:rPr>
      </w:pPr>
      <w:r>
        <w:rPr>
          <w:b/>
          <w:sz w:val="20"/>
        </w:rPr>
        <w:t>Godkännande av plan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4"/>
      </w:tblGrid>
      <w:tr w:rsidR="005E5669">
        <w:trPr>
          <w:trHeight w:val="589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Namnteckning, Enskilde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Namnteckning, God man/förvaltare/företrädare/vårdnadshavare</w:t>
            </w:r>
          </w:p>
        </w:tc>
      </w:tr>
      <w:tr w:rsidR="005E5669">
        <w:trPr>
          <w:trHeight w:val="590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 regionen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 socialtjänst</w:t>
            </w:r>
          </w:p>
        </w:tc>
      </w:tr>
      <w:tr w:rsidR="005E5669">
        <w:trPr>
          <w:trHeight w:val="469"/>
        </w:trPr>
        <w:tc>
          <w:tcPr>
            <w:tcW w:w="5102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 skola</w:t>
            </w:r>
          </w:p>
        </w:tc>
        <w:tc>
          <w:tcPr>
            <w:tcW w:w="5104" w:type="dxa"/>
          </w:tcPr>
          <w:p w:rsidR="005E5669" w:rsidRDefault="008340E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Ansvarig privat</w:t>
            </w:r>
          </w:p>
        </w:tc>
      </w:tr>
    </w:tbl>
    <w:p w:rsidR="005E5669" w:rsidRDefault="008340E6">
      <w:pPr>
        <w:pStyle w:val="Brdtext"/>
        <w:spacing w:before="126" w:line="256" w:lineRule="auto"/>
        <w:ind w:left="187" w:right="287"/>
      </w:pPr>
      <w:r>
        <w:t>Samverkansplan enligt Socialtjänstlagen 2001:453 (2 kap. 7 §) och Hälso- och sjukvårdslagen 1982:763 (3 f §). Den enskilde ska ha en kopia och aktuell version av planen ska finnas hos alla berörda aktörer.</w:t>
      </w:r>
    </w:p>
    <w:p w:rsidR="005E5669" w:rsidRDefault="005E5669">
      <w:pPr>
        <w:spacing w:line="256" w:lineRule="auto"/>
        <w:sectPr w:rsidR="005E5669">
          <w:pgSz w:w="11910" w:h="16840"/>
          <w:pgMar w:top="840" w:right="500" w:bottom="780" w:left="960" w:header="0" w:footer="506" w:gutter="0"/>
          <w:cols w:space="720"/>
        </w:sect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10207"/>
      </w:tblGrid>
      <w:tr w:rsidR="005E5669">
        <w:trPr>
          <w:trHeight w:val="5351"/>
        </w:trPr>
        <w:tc>
          <w:tcPr>
            <w:tcW w:w="10207" w:type="dxa"/>
          </w:tcPr>
          <w:p w:rsidR="005E5669" w:rsidRDefault="008340E6">
            <w:pPr>
              <w:pStyle w:val="TableParagraph"/>
              <w:spacing w:before="0" w:line="223" w:lineRule="exact"/>
              <w:ind w:left="7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Nätverkskarta</w:t>
            </w:r>
          </w:p>
        </w:tc>
      </w:tr>
      <w:tr w:rsidR="005E5669">
        <w:trPr>
          <w:trHeight w:val="9408"/>
        </w:trPr>
        <w:tc>
          <w:tcPr>
            <w:tcW w:w="10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0"/>
              <w:ind w:left="0"/>
            </w:pPr>
          </w:p>
          <w:p w:rsidR="005E5669" w:rsidRDefault="005E5669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5E5669" w:rsidRDefault="008340E6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Anteckningar</w:t>
            </w:r>
          </w:p>
        </w:tc>
      </w:tr>
    </w:tbl>
    <w:p w:rsidR="005E5669" w:rsidRDefault="008340E6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687070</wp:posOffset>
                </wp:positionH>
                <wp:positionV relativeFrom="page">
                  <wp:posOffset>7428230</wp:posOffset>
                </wp:positionV>
                <wp:extent cx="6475730" cy="6350"/>
                <wp:effectExtent l="1270" t="8255" r="9525" b="444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730" cy="6350"/>
                          <a:chOff x="1082" y="11698"/>
                          <a:chExt cx="10198" cy="1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82" y="1169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92" y="11702"/>
                            <a:ext cx="1018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883D3" id="Group 2" o:spid="_x0000_s1026" style="position:absolute;margin-left:54.1pt;margin-top:584.9pt;width:509.9pt;height:.5pt;z-index:-251659264;mso-position-horizontal-relative:page;mso-position-vertical-relative:page" coordorigin="1082,11698" coordsize="1019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">
                <v:rect id="Rectangle 4" o:spid="_x0000_s1027" style="position:absolute;left:1082;top:1169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v:line id="Line 3" o:spid="_x0000_s1028" style="position:absolute;visibility:visible;mso-wrap-style:square" from="1092,11702" to="11280,11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728346</wp:posOffset>
            </wp:positionH>
            <wp:positionV relativeFrom="page">
              <wp:posOffset>772795</wp:posOffset>
            </wp:positionV>
            <wp:extent cx="6399819" cy="6329457"/>
            <wp:effectExtent l="0" t="0" r="0" b="0"/>
            <wp:wrapNone/>
            <wp:docPr id="1" name="image1.jpeg" descr="Nätverksk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819" cy="6329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E5669">
      <w:pgSz w:w="11910" w:h="16840"/>
      <w:pgMar w:top="920" w:right="500" w:bottom="700" w:left="960" w:header="0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340E6">
      <w:r>
        <w:separator/>
      </w:r>
    </w:p>
  </w:endnote>
  <w:endnote w:type="continuationSeparator" w:id="0">
    <w:p w:rsidR="00000000" w:rsidRDefault="00834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669" w:rsidRDefault="008340E6">
    <w:pPr>
      <w:pStyle w:val="Brdtext"/>
      <w:spacing w:line="14" w:lineRule="auto"/>
      <w:rPr>
        <w:sz w:val="12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10180320</wp:posOffset>
              </wp:positionV>
              <wp:extent cx="2194560" cy="124460"/>
              <wp:effectExtent l="0" t="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4560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5669" w:rsidRDefault="008340E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Ltkronoberg 1483 Utgåva 05 2016.06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www.signon.se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0pt;margin-top:801.6pt;width:172.8pt;height:9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" filled="f" stroked="f">
              <v:textbox inset="0,0,0,0">
                <w:txbxContent>
                  <w:p w:rsidR="005E5669" w:rsidRDefault="008340E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Ltkronoberg 1483 Utgåva 05 2016.06 </w:t>
                    </w:r>
                    <w:hyperlink r:id="rId2">
                      <w:r>
                        <w:rPr>
                          <w:sz w:val="14"/>
                        </w:rPr>
                        <w:t>www.signon.se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340E6">
      <w:r>
        <w:separator/>
      </w:r>
    </w:p>
  </w:footnote>
  <w:footnote w:type="continuationSeparator" w:id="0">
    <w:p w:rsidR="00000000" w:rsidRDefault="008340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669"/>
    <w:rsid w:val="005E5669"/>
    <w:rsid w:val="0083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BF5E820-69C0-44E7-86DD-AACFEBE3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v-SE" w:eastAsia="sv-SE" w:bidi="sv-SE"/>
    </w:rPr>
  </w:style>
  <w:style w:type="paragraph" w:styleId="Rubrik1">
    <w:name w:val="heading 1"/>
    <w:basedOn w:val="Normal"/>
    <w:uiPriority w:val="1"/>
    <w:qFormat/>
    <w:pPr>
      <w:spacing w:before="74"/>
      <w:ind w:left="187"/>
      <w:outlineLvl w:val="0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8"/>
      <w:szCs w:val="1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gnon.se/" TargetMode="External"/><Relationship Id="rId1" Type="http://schemas.openxmlformats.org/officeDocument/2006/relationships/hyperlink" Target="http://www.signon.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27E31D53</Template>
  <TotalTime>0</TotalTime>
  <Pages>3</Pages>
  <Words>235</Words>
  <Characters>1249</Characters>
  <Application>Microsoft Office Word</Application>
  <DocSecurity>4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Samordnad individuell plan</vt:lpstr>
    </vt:vector>
  </TitlesOfParts>
  <Company>Arbetsförmedlingen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Samordnad individuell plan</dc:title>
  <dc:subject>Landstinget Kronoberg</dc:subject>
  <dc:creator>Sign On AB</dc:creator>
  <cp:keywords>Ltkronoberg1483</cp:keywords>
  <cp:lastModifiedBy>Cecilia Örbäck Tiderman</cp:lastModifiedBy>
  <cp:revision>2</cp:revision>
  <dcterms:created xsi:type="dcterms:W3CDTF">2019-02-04T08:03:00Z</dcterms:created>
  <dcterms:modified xsi:type="dcterms:W3CDTF">2019-02-04T08:03:00Z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2019-01-29T00:00:00Z</vt:filetime>
  </property>
  <property fmtid="{D5CDD505-2E9C-101B-9397-08002B2CF9AE}" pid="3" name="Creator">
    <vt:lpwstr>Acrobat PDFMaker 19 för Word</vt:lpwstr>
  </property>
  <property fmtid="{D5CDD505-2E9C-101B-9397-08002B2CF9AE}" pid="4" name="LastSaved">
    <vt:filetime>2019-01-29T00:00:00Z</vt:filetime>
  </property>
</Properties>
</file>