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8"/>
        <w:gridCol w:w="3864"/>
      </w:tblGrid>
      <w:tr w:rsidR="00820510" w:rsidRPr="002B3608" w:rsidTr="002937A6">
        <w:trPr>
          <w:trHeight w:hRule="exact" w:val="1361"/>
        </w:trPr>
        <w:tc>
          <w:tcPr>
            <w:tcW w:w="5208" w:type="dxa"/>
            <w:shd w:val="clear" w:color="auto" w:fill="auto"/>
          </w:tcPr>
          <w:p w:rsidR="00560CF0" w:rsidRPr="002B3608" w:rsidRDefault="00560CF0" w:rsidP="0058473F"/>
        </w:tc>
        <w:tc>
          <w:tcPr>
            <w:tcW w:w="3864" w:type="dxa"/>
            <w:shd w:val="clear" w:color="auto" w:fill="auto"/>
          </w:tcPr>
          <w:p w:rsidR="006A78D6" w:rsidRPr="000C057A" w:rsidRDefault="006A78D6" w:rsidP="006A78D6">
            <w:pPr>
              <w:rPr>
                <w:rFonts w:ascii="Verdana" w:hAnsi="Verdana" w:cs="Arial"/>
                <w:sz w:val="20"/>
              </w:rPr>
            </w:pPr>
            <w:bookmarkStart w:id="0" w:name="gatuadress"/>
            <w:bookmarkStart w:id="1" w:name="ort"/>
            <w:bookmarkEnd w:id="0"/>
            <w:bookmarkEnd w:id="1"/>
            <w:r w:rsidRPr="000C057A">
              <w:rPr>
                <w:rFonts w:ascii="Verdana" w:hAnsi="Verdana" w:cs="Arial"/>
                <w:sz w:val="20"/>
              </w:rPr>
              <w:t>VÄRMEK</w:t>
            </w:r>
          </w:p>
          <w:p w:rsidR="006A78D6" w:rsidRPr="000C057A" w:rsidRDefault="006A78D6" w:rsidP="006A78D6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Att: Peter Dahl</w:t>
            </w:r>
          </w:p>
          <w:p w:rsidR="006A78D6" w:rsidRPr="000C057A" w:rsidRDefault="006A78D6" w:rsidP="006A78D6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B</w:t>
            </w:r>
            <w:r w:rsidRPr="000C057A">
              <w:rPr>
                <w:rFonts w:ascii="Verdana" w:hAnsi="Verdana" w:cs="Arial"/>
                <w:sz w:val="20"/>
              </w:rPr>
              <w:t>ox 1026</w:t>
            </w:r>
            <w:r>
              <w:rPr>
                <w:rFonts w:ascii="Verdana" w:hAnsi="Verdana" w:cs="Arial"/>
                <w:sz w:val="20"/>
              </w:rPr>
              <w:br/>
            </w:r>
            <w:r w:rsidRPr="000C057A">
              <w:rPr>
                <w:rFonts w:ascii="Verdana" w:hAnsi="Verdana" w:cs="Arial"/>
                <w:sz w:val="20"/>
              </w:rPr>
              <w:t>101 38  STOCKHOLM</w:t>
            </w:r>
          </w:p>
          <w:p w:rsidR="0058473F" w:rsidRPr="002B3608" w:rsidRDefault="0058473F" w:rsidP="0058473F"/>
          <w:p w:rsidR="00820510" w:rsidRPr="0058473F" w:rsidRDefault="00820510" w:rsidP="0058473F"/>
        </w:tc>
      </w:tr>
    </w:tbl>
    <w:p w:rsidR="006A78D6" w:rsidRPr="000C057A" w:rsidRDefault="006A78D6" w:rsidP="006A78D6">
      <w:pPr>
        <w:rPr>
          <w:rFonts w:ascii="Verdana" w:hAnsi="Verdana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b/>
        </w:rPr>
      </w:pPr>
      <w:bookmarkStart w:id="2" w:name="_GoBack"/>
      <w:bookmarkEnd w:id="2"/>
      <w:r w:rsidRPr="000C057A">
        <w:rPr>
          <w:rFonts w:ascii="Verdana" w:hAnsi="Verdana" w:cs="Arial"/>
          <w:b/>
        </w:rPr>
        <w:t>Ansökan om medlemskap</w:t>
      </w: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  <w:r w:rsidRPr="000C057A">
        <w:rPr>
          <w:rFonts w:ascii="Verdana" w:hAnsi="Verdana" w:cs="Arial"/>
          <w:sz w:val="20"/>
        </w:rPr>
        <w:t xml:space="preserve">Härmed ansöker </w:t>
      </w:r>
      <w:r>
        <w:rPr>
          <w:rFonts w:ascii="Verdana" w:hAnsi="Verdana" w:cs="Arial"/>
          <w:sz w:val="20"/>
        </w:rPr>
        <w:t>______________________________</w:t>
      </w:r>
      <w:r w:rsidRPr="000C057A">
        <w:rPr>
          <w:rFonts w:ascii="Verdana" w:hAnsi="Verdana" w:cs="Arial"/>
          <w:sz w:val="20"/>
        </w:rPr>
        <w:t xml:space="preserve"> om medlemskap i VÄRMEK, Svenska Värmeverkens Ekonomiska förening.</w:t>
      </w: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Företagets namn och alla dotterbolagsnamn</w:t>
      </w: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  <w:r w:rsidRPr="000C057A">
        <w:rPr>
          <w:rFonts w:ascii="Verdana" w:hAnsi="Verdana" w:cs="Arial"/>
          <w:sz w:val="20"/>
        </w:rPr>
        <w:t xml:space="preserve">Organisationsnummer: </w:t>
      </w: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  <w:r w:rsidRPr="000C057A">
        <w:rPr>
          <w:rFonts w:ascii="Verdana" w:hAnsi="Verdana" w:cs="Arial"/>
          <w:sz w:val="20"/>
        </w:rPr>
        <w:t xml:space="preserve">Ägare: </w:t>
      </w: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Kort beskrivning av verksamheten:</w:t>
      </w: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Levererad energi</w:t>
      </w:r>
      <w:r>
        <w:rPr>
          <w:rFonts w:ascii="Verdana" w:hAnsi="Verdana" w:cs="Arial"/>
          <w:sz w:val="20"/>
        </w:rPr>
        <w:t xml:space="preserve"> alternativt vatten under föregående verksamhetsår</w:t>
      </w:r>
      <w:r w:rsidRPr="000C057A">
        <w:rPr>
          <w:rFonts w:ascii="Verdana" w:hAnsi="Verdana" w:cs="Arial"/>
          <w:sz w:val="20"/>
        </w:rPr>
        <w:t xml:space="preserve"> ca ____GWh</w:t>
      </w:r>
      <w:r>
        <w:rPr>
          <w:rFonts w:ascii="Verdana" w:hAnsi="Verdana" w:cs="Arial"/>
          <w:sz w:val="20"/>
        </w:rPr>
        <w:t xml:space="preserve"> alt m</w:t>
      </w:r>
      <w:r w:rsidRPr="006A78D6">
        <w:rPr>
          <w:rFonts w:ascii="Verdana" w:hAnsi="Verdana" w:cs="Arial"/>
          <w:sz w:val="20"/>
          <w:vertAlign w:val="superscript"/>
        </w:rPr>
        <w:t>3</w:t>
      </w: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Antal anställda:</w:t>
      </w: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  <w:r w:rsidRPr="000C057A">
        <w:rPr>
          <w:rFonts w:ascii="Verdana" w:hAnsi="Verdana" w:cs="Arial"/>
          <w:sz w:val="20"/>
        </w:rPr>
        <w:t>Adress och kontaktpersoner</w:t>
      </w: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  </w:t>
      </w:r>
      <w:r w:rsidRPr="000C057A">
        <w:rPr>
          <w:rFonts w:ascii="Verdana" w:hAnsi="Verdana" w:cs="Arial"/>
          <w:sz w:val="20"/>
        </w:rPr>
        <w:t>Namn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 w:rsidRPr="000C057A">
        <w:rPr>
          <w:rFonts w:ascii="Verdana" w:hAnsi="Verdana" w:cs="Arial"/>
          <w:sz w:val="20"/>
        </w:rPr>
        <w:t>Email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  <w:t>Telefon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 w:rsidRPr="000C057A">
        <w:rPr>
          <w:rFonts w:ascii="Verdana" w:hAnsi="Verdana" w:cs="Arial"/>
          <w:sz w:val="20"/>
        </w:rPr>
        <w:t xml:space="preserve">Ansvarsområde </w:t>
      </w:r>
    </w:p>
    <w:p w:rsidR="006A78D6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1.</w:t>
      </w:r>
      <w:r>
        <w:rPr>
          <w:rFonts w:ascii="Verdana" w:hAnsi="Verdana" w:cs="Arial"/>
          <w:sz w:val="20"/>
        </w:rPr>
        <w:br/>
        <w:t>2.</w:t>
      </w:r>
      <w:r>
        <w:rPr>
          <w:rFonts w:ascii="Verdana" w:hAnsi="Verdana" w:cs="Arial"/>
          <w:sz w:val="20"/>
        </w:rPr>
        <w:br/>
        <w:t>3.</w:t>
      </w:r>
    </w:p>
    <w:p w:rsidR="006A78D6" w:rsidRPr="000C057A" w:rsidRDefault="006A78D6" w:rsidP="006A78D6">
      <w:pPr>
        <w:rPr>
          <w:rFonts w:ascii="Verdana" w:hAnsi="Verdana" w:cs="Arial"/>
          <w:sz w:val="20"/>
        </w:rPr>
      </w:pPr>
      <w:proofErr w:type="spellStart"/>
      <w:r>
        <w:rPr>
          <w:rFonts w:ascii="Verdana" w:hAnsi="Verdana" w:cs="Arial"/>
          <w:sz w:val="20"/>
        </w:rPr>
        <w:t>etc</w:t>
      </w:r>
      <w:proofErr w:type="spellEnd"/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Undertecknande</w:t>
      </w: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Default="006A78D6" w:rsidP="006A78D6">
      <w:pPr>
        <w:rPr>
          <w:rFonts w:ascii="Verdana" w:hAnsi="Verdana" w:cs="Arial"/>
          <w:sz w:val="20"/>
        </w:rPr>
      </w:pPr>
    </w:p>
    <w:p w:rsidR="006A78D6" w:rsidRPr="000C057A" w:rsidRDefault="006A78D6" w:rsidP="006A78D6">
      <w:pPr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Datum och namn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  <w:t>Namnförtydligande</w:t>
      </w:r>
    </w:p>
    <w:p w:rsidR="00367C7B" w:rsidRDefault="00367C7B" w:rsidP="00A83598">
      <w:pPr>
        <w:ind w:right="2948"/>
      </w:pPr>
    </w:p>
    <w:sectPr w:rsidR="00367C7B" w:rsidSect="00545061">
      <w:headerReference w:type="default" r:id="rId6"/>
      <w:footerReference w:type="default" r:id="rId7"/>
      <w:type w:val="continuous"/>
      <w:pgSz w:w="11906" w:h="16838" w:code="9"/>
      <w:pgMar w:top="539" w:right="397" w:bottom="1701" w:left="1191" w:header="539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37B" w:rsidRDefault="00EE037B">
      <w:r>
        <w:separator/>
      </w:r>
    </w:p>
  </w:endnote>
  <w:endnote w:type="continuationSeparator" w:id="0">
    <w:p w:rsidR="00EE037B" w:rsidRDefault="00EE0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93"/>
      <w:gridCol w:w="1615"/>
      <w:gridCol w:w="1616"/>
      <w:gridCol w:w="1616"/>
      <w:gridCol w:w="1616"/>
      <w:gridCol w:w="1616"/>
    </w:tblGrid>
    <w:tr w:rsidR="00D45401" w:rsidTr="00D45401">
      <w:trPr>
        <w:cantSplit/>
        <w:trHeight w:val="227"/>
      </w:trPr>
      <w:tc>
        <w:tcPr>
          <w:tcW w:w="993" w:type="dxa"/>
          <w:vMerge w:val="restart"/>
          <w:tcBorders>
            <w:top w:val="single" w:sz="6" w:space="0" w:color="auto"/>
          </w:tcBorders>
          <w:vAlign w:val="bottom"/>
        </w:tcPr>
        <w:p w:rsidR="00D45401" w:rsidRPr="00D45401" w:rsidRDefault="00B6310D" w:rsidP="00D45401">
          <w:r>
            <w:rPr>
              <w:noProof/>
            </w:rPr>
            <w:drawing>
              <wp:inline distT="0" distB="0" distL="0" distR="0">
                <wp:extent cx="560705" cy="698500"/>
                <wp:effectExtent l="0" t="0" r="0" b="6350"/>
                <wp:docPr id="2" name="Bild 2" descr="Certifieringsmärke_14001_blue 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ertifieringsmärke_14001_blue 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705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5" w:type="dxa"/>
          <w:tcBorders>
            <w:top w:val="single" w:sz="6" w:space="0" w:color="auto"/>
          </w:tcBorders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Postadress</w:t>
          </w:r>
        </w:p>
      </w:tc>
      <w:tc>
        <w:tcPr>
          <w:tcW w:w="1616" w:type="dxa"/>
          <w:tcBorders>
            <w:top w:val="single" w:sz="6" w:space="0" w:color="auto"/>
          </w:tcBorders>
          <w:shd w:val="clear" w:color="auto" w:fill="auto"/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Telefon</w:t>
          </w:r>
        </w:p>
      </w:tc>
      <w:tc>
        <w:tcPr>
          <w:tcW w:w="1616" w:type="dxa"/>
          <w:tcBorders>
            <w:top w:val="single" w:sz="6" w:space="0" w:color="auto"/>
          </w:tcBorders>
          <w:shd w:val="clear" w:color="auto" w:fill="auto"/>
          <w:vAlign w:val="bottom"/>
        </w:tcPr>
        <w:p w:rsidR="00D45401" w:rsidRPr="00FF3B6E" w:rsidRDefault="00D45401" w:rsidP="004C57CC">
          <w:pPr>
            <w:pStyle w:val="Sidfot"/>
            <w:tabs>
              <w:tab w:val="clear" w:pos="4536"/>
              <w:tab w:val="clear" w:pos="9072"/>
            </w:tabs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Bankgiro</w:t>
          </w:r>
        </w:p>
      </w:tc>
      <w:tc>
        <w:tcPr>
          <w:tcW w:w="1616" w:type="dxa"/>
          <w:tcBorders>
            <w:top w:val="single" w:sz="6" w:space="0" w:color="auto"/>
          </w:tcBorders>
          <w:shd w:val="clear" w:color="auto" w:fill="auto"/>
          <w:vAlign w:val="bottom"/>
        </w:tcPr>
        <w:p w:rsidR="00D45401" w:rsidRDefault="00D45401" w:rsidP="00CB29F1">
          <w:pPr>
            <w:pStyle w:val="Sidfot"/>
            <w:tabs>
              <w:tab w:val="clear" w:pos="4536"/>
              <w:tab w:val="clear" w:pos="9072"/>
            </w:tabs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Org. nr.</w:t>
          </w:r>
        </w:p>
      </w:tc>
      <w:tc>
        <w:tcPr>
          <w:tcW w:w="1616" w:type="dxa"/>
          <w:tcBorders>
            <w:top w:val="single" w:sz="6" w:space="0" w:color="auto"/>
          </w:tcBorders>
          <w:shd w:val="clear" w:color="auto" w:fill="auto"/>
          <w:vAlign w:val="bottom"/>
        </w:tcPr>
        <w:p w:rsidR="00D45401" w:rsidRPr="00FF3B6E" w:rsidRDefault="00D45401" w:rsidP="00CB29F1">
          <w:pPr>
            <w:pStyle w:val="Sidfot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E-post</w:t>
          </w:r>
        </w:p>
      </w:tc>
    </w:tr>
    <w:tr w:rsidR="00D45401" w:rsidTr="00D45401">
      <w:trPr>
        <w:cantSplit/>
        <w:trHeight w:val="227"/>
      </w:trPr>
      <w:tc>
        <w:tcPr>
          <w:tcW w:w="993" w:type="dxa"/>
          <w:vMerge/>
          <w:shd w:val="clear" w:color="auto" w:fill="auto"/>
          <w:vAlign w:val="bottom"/>
        </w:tcPr>
        <w:p w:rsidR="00D45401" w:rsidRPr="0058473F" w:rsidRDefault="00D45401" w:rsidP="00CB29F1">
          <w:pPr>
            <w:pStyle w:val="Sidfot"/>
            <w:tabs>
              <w:tab w:val="clear" w:pos="4536"/>
              <w:tab w:val="clear" w:pos="9072"/>
            </w:tabs>
            <w:ind w:right="68"/>
          </w:pPr>
        </w:p>
      </w:tc>
      <w:tc>
        <w:tcPr>
          <w:tcW w:w="1615" w:type="dxa"/>
          <w:vAlign w:val="bottom"/>
        </w:tcPr>
        <w:p w:rsidR="00D45401" w:rsidRPr="00D45401" w:rsidRDefault="00D45401" w:rsidP="004C57CC">
          <w:pPr>
            <w:pStyle w:val="Sidfot"/>
            <w:ind w:right="68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</w:rPr>
            <w:t>Box 1026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</w:rPr>
            <w:t>08-525 099 40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4C57CC">
          <w:pPr>
            <w:pStyle w:val="Sidfot"/>
            <w:ind w:right="68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</w:rPr>
            <w:t>978-3150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CB29F1">
          <w:pPr>
            <w:pStyle w:val="Sidfot"/>
            <w:ind w:right="68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</w:rPr>
            <w:t>716419-3323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CB29F1">
          <w:pPr>
            <w:pStyle w:val="Sidfot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  <w:lang w:val="en-US"/>
            </w:rPr>
            <w:t>mail@varmek.se</w:t>
          </w:r>
        </w:p>
      </w:tc>
    </w:tr>
    <w:tr w:rsidR="00D45401" w:rsidTr="00D45401">
      <w:trPr>
        <w:cantSplit/>
        <w:trHeight w:val="227"/>
      </w:trPr>
      <w:tc>
        <w:tcPr>
          <w:tcW w:w="993" w:type="dxa"/>
          <w:vMerge/>
          <w:shd w:val="clear" w:color="auto" w:fill="auto"/>
          <w:vAlign w:val="bottom"/>
        </w:tcPr>
        <w:p w:rsidR="00D45401" w:rsidRDefault="00D45401" w:rsidP="00CB29F1">
          <w:pPr>
            <w:pStyle w:val="Sidfot"/>
            <w:tabs>
              <w:tab w:val="clear" w:pos="4536"/>
              <w:tab w:val="clear" w:pos="9072"/>
            </w:tabs>
            <w:ind w:right="-58"/>
            <w:rPr>
              <w:rFonts w:ascii="Arial" w:hAnsi="Arial"/>
              <w:sz w:val="16"/>
            </w:rPr>
          </w:pPr>
        </w:p>
      </w:tc>
      <w:tc>
        <w:tcPr>
          <w:tcW w:w="1615" w:type="dxa"/>
          <w:vAlign w:val="bottom"/>
        </w:tcPr>
        <w:p w:rsidR="00D45401" w:rsidRPr="0058473F" w:rsidRDefault="00D45401" w:rsidP="004C57CC">
          <w:pPr>
            <w:pStyle w:val="Sidfot"/>
            <w:ind w:right="68"/>
            <w:rPr>
              <w:rFonts w:ascii="Arial" w:hAnsi="Arial" w:cs="Arial"/>
              <w:sz w:val="17"/>
              <w:szCs w:val="17"/>
            </w:rPr>
          </w:pPr>
          <w:r w:rsidRPr="0058473F">
            <w:rPr>
              <w:rFonts w:ascii="Arial" w:hAnsi="Arial" w:cs="Arial"/>
              <w:sz w:val="17"/>
              <w:szCs w:val="17"/>
            </w:rPr>
            <w:t>101 38 Stockholm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-58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sz w:val="16"/>
            </w:rPr>
            <w:t>Telefax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Plusgiro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CB29F1">
          <w:pPr>
            <w:pStyle w:val="Sidfot"/>
            <w:tabs>
              <w:tab w:val="clear" w:pos="4536"/>
              <w:tab w:val="clear" w:pos="9072"/>
            </w:tabs>
            <w:rPr>
              <w:rFonts w:ascii="Arial" w:hAnsi="Arial"/>
              <w:b/>
              <w:sz w:val="16"/>
            </w:rPr>
          </w:pP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Internet</w:t>
          </w:r>
        </w:p>
      </w:tc>
    </w:tr>
    <w:tr w:rsidR="00D45401" w:rsidTr="00D45401">
      <w:trPr>
        <w:cantSplit/>
        <w:trHeight w:val="227"/>
      </w:trPr>
      <w:tc>
        <w:tcPr>
          <w:tcW w:w="993" w:type="dxa"/>
          <w:vMerge/>
          <w:shd w:val="clear" w:color="auto" w:fill="auto"/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6"/>
            </w:rPr>
          </w:pPr>
        </w:p>
      </w:tc>
      <w:tc>
        <w:tcPr>
          <w:tcW w:w="1615" w:type="dxa"/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sz w:val="16"/>
            </w:rPr>
            <w:t>Besöksadress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</w:rPr>
            <w:t>08-525 099 30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</w:rPr>
            <w:t>490 43 95-3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 w:cs="Arial"/>
              <w:sz w:val="17"/>
              <w:szCs w:val="17"/>
            </w:rPr>
          </w:pPr>
        </w:p>
      </w:tc>
      <w:tc>
        <w:tcPr>
          <w:tcW w:w="1616" w:type="dxa"/>
          <w:shd w:val="clear" w:color="auto" w:fill="auto"/>
          <w:vAlign w:val="bottom"/>
        </w:tcPr>
        <w:p w:rsidR="00D45401" w:rsidRP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 w:cs="Arial"/>
              <w:sz w:val="17"/>
              <w:szCs w:val="17"/>
            </w:rPr>
          </w:pPr>
          <w:r w:rsidRPr="00D45401">
            <w:rPr>
              <w:rFonts w:ascii="Arial" w:hAnsi="Arial" w:cs="Arial"/>
              <w:sz w:val="17"/>
              <w:szCs w:val="17"/>
            </w:rPr>
            <w:t>www.varmek.se</w:t>
          </w:r>
        </w:p>
      </w:tc>
    </w:tr>
    <w:tr w:rsidR="00D45401" w:rsidTr="00D45401">
      <w:trPr>
        <w:cantSplit/>
        <w:trHeight w:val="227"/>
      </w:trPr>
      <w:tc>
        <w:tcPr>
          <w:tcW w:w="993" w:type="dxa"/>
          <w:vMerge/>
          <w:shd w:val="clear" w:color="auto" w:fill="auto"/>
          <w:vAlign w:val="bottom"/>
        </w:tcPr>
        <w:p w:rsidR="00D45401" w:rsidRDefault="00D45401" w:rsidP="00CB29F1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6"/>
            </w:rPr>
          </w:pPr>
        </w:p>
      </w:tc>
      <w:tc>
        <w:tcPr>
          <w:tcW w:w="1615" w:type="dxa"/>
          <w:vAlign w:val="bottom"/>
        </w:tcPr>
        <w:p w:rsidR="00D45401" w:rsidRP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7"/>
              <w:szCs w:val="17"/>
            </w:rPr>
          </w:pPr>
          <w:r w:rsidRPr="00D45401">
            <w:rPr>
              <w:rFonts w:ascii="Arial" w:hAnsi="Arial"/>
              <w:sz w:val="17"/>
              <w:szCs w:val="17"/>
            </w:rPr>
            <w:t>Kungsbroplan 2</w:t>
          </w: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366FEB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6"/>
            </w:rPr>
          </w:pP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366FEB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6"/>
            </w:rPr>
          </w:pP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CB29F1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6"/>
            </w:rPr>
          </w:pPr>
        </w:p>
      </w:tc>
      <w:tc>
        <w:tcPr>
          <w:tcW w:w="1616" w:type="dxa"/>
          <w:shd w:val="clear" w:color="auto" w:fill="auto"/>
          <w:vAlign w:val="bottom"/>
        </w:tcPr>
        <w:p w:rsidR="00D45401" w:rsidRDefault="00D45401" w:rsidP="004C57CC">
          <w:pPr>
            <w:pStyle w:val="Sidfot"/>
            <w:tabs>
              <w:tab w:val="clear" w:pos="4536"/>
              <w:tab w:val="clear" w:pos="9072"/>
            </w:tabs>
            <w:ind w:right="68"/>
            <w:rPr>
              <w:rFonts w:ascii="Arial" w:hAnsi="Arial"/>
              <w:sz w:val="16"/>
            </w:rPr>
          </w:pPr>
        </w:p>
      </w:tc>
    </w:tr>
  </w:tbl>
  <w:p w:rsidR="00034ED7" w:rsidRDefault="00034ED7">
    <w:pPr>
      <w:pStyle w:val="Sidfot"/>
      <w:tabs>
        <w:tab w:val="clear" w:pos="4536"/>
        <w:tab w:val="clear" w:pos="9072"/>
        <w:tab w:val="left" w:pos="1985"/>
        <w:tab w:val="left" w:pos="3969"/>
        <w:tab w:val="left" w:pos="5954"/>
        <w:tab w:val="left" w:pos="7938"/>
      </w:tabs>
      <w:ind w:right="68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37B" w:rsidRDefault="00EE037B">
      <w:r>
        <w:separator/>
      </w:r>
    </w:p>
  </w:footnote>
  <w:footnote w:type="continuationSeparator" w:id="0">
    <w:p w:rsidR="00EE037B" w:rsidRDefault="00EE0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16"/>
      <w:gridCol w:w="1304"/>
      <w:gridCol w:w="1304"/>
      <w:gridCol w:w="256"/>
      <w:gridCol w:w="992"/>
    </w:tblGrid>
    <w:tr w:rsidR="0058473F" w:rsidTr="002937A6">
      <w:trPr>
        <w:cantSplit/>
        <w:trHeight w:hRule="exact" w:val="270"/>
      </w:trPr>
      <w:tc>
        <w:tcPr>
          <w:tcW w:w="5216" w:type="dxa"/>
          <w:vMerge w:val="restart"/>
          <w:shd w:val="clear" w:color="auto" w:fill="auto"/>
        </w:tcPr>
        <w:p w:rsidR="0058473F" w:rsidRDefault="00B6310D" w:rsidP="004E2835">
          <w:r>
            <w:rPr>
              <w:noProof/>
            </w:rPr>
            <w:drawing>
              <wp:inline distT="0" distB="0" distL="0" distR="0" wp14:anchorId="2A2D5B63" wp14:editId="2917BEBB">
                <wp:extent cx="1975485" cy="638175"/>
                <wp:effectExtent l="0" t="0" r="5715" b="9525"/>
                <wp:docPr id="1" name="Bild 1" descr="VärmekLoggaFa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VärmekLoggaFa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548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4" w:type="dxa"/>
          <w:gridSpan w:val="3"/>
          <w:tcBorders>
            <w:left w:val="nil"/>
          </w:tcBorders>
        </w:tcPr>
        <w:p w:rsidR="0058473F" w:rsidRDefault="0058473F">
          <w:pPr>
            <w:rPr>
              <w:vanish/>
              <w:color w:val="FFFFFF"/>
              <w:sz w:val="2"/>
            </w:rPr>
          </w:pPr>
          <w:bookmarkStart w:id="3" w:name="statusflagga"/>
          <w:r>
            <w:rPr>
              <w:vanish/>
              <w:color w:val="FFFFFF"/>
              <w:sz w:val="2"/>
            </w:rPr>
            <w:t>0</w:t>
          </w:r>
          <w:bookmarkEnd w:id="3"/>
        </w:p>
      </w:tc>
      <w:tc>
        <w:tcPr>
          <w:tcW w:w="992" w:type="dxa"/>
          <w:vAlign w:val="bottom"/>
        </w:tcPr>
        <w:p w:rsidR="0058473F" w:rsidRDefault="0058473F">
          <w:pPr>
            <w:rPr>
              <w:rFonts w:ascii="Arial" w:hAnsi="Arial"/>
              <w:sz w:val="12"/>
            </w:rPr>
          </w:pPr>
          <w:bookmarkStart w:id="4" w:name="sidnr1"/>
          <w:bookmarkEnd w:id="4"/>
          <w:r>
            <w:rPr>
              <w:rFonts w:ascii="Arial" w:hAnsi="Arial"/>
              <w:sz w:val="12"/>
            </w:rPr>
            <w:t>Sidnummer</w:t>
          </w:r>
        </w:p>
      </w:tc>
    </w:tr>
    <w:tr w:rsidR="0058473F" w:rsidTr="002937A6">
      <w:trPr>
        <w:cantSplit/>
        <w:trHeight w:val="68"/>
      </w:trPr>
      <w:tc>
        <w:tcPr>
          <w:tcW w:w="5216" w:type="dxa"/>
          <w:vMerge/>
          <w:shd w:val="clear" w:color="auto" w:fill="auto"/>
        </w:tcPr>
        <w:p w:rsidR="0058473F" w:rsidRDefault="0058473F"/>
      </w:tc>
      <w:tc>
        <w:tcPr>
          <w:tcW w:w="2608" w:type="dxa"/>
          <w:gridSpan w:val="2"/>
        </w:tcPr>
        <w:p w:rsidR="0058473F" w:rsidRPr="000670A9" w:rsidRDefault="0058473F">
          <w:pPr>
            <w:rPr>
              <w:rFonts w:ascii="Arial" w:hAnsi="Arial" w:cs="Arial"/>
            </w:rPr>
          </w:pPr>
        </w:p>
      </w:tc>
      <w:tc>
        <w:tcPr>
          <w:tcW w:w="256" w:type="dxa"/>
        </w:tcPr>
        <w:p w:rsidR="0058473F" w:rsidRDefault="0058473F"/>
      </w:tc>
      <w:bookmarkStart w:id="5" w:name="sidnr2"/>
      <w:bookmarkEnd w:id="5"/>
      <w:tc>
        <w:tcPr>
          <w:tcW w:w="992" w:type="dxa"/>
        </w:tcPr>
        <w:p w:rsidR="0058473F" w:rsidRDefault="0058473F" w:rsidP="000670A9">
          <w:pPr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A78D6">
            <w:rPr>
              <w:noProof/>
            </w:rPr>
            <w:t>1</w:t>
          </w:r>
          <w:r>
            <w:fldChar w:fldCharType="end"/>
          </w:r>
          <w:r>
            <w:t>(</w:t>
          </w:r>
          <w:fldSimple w:instr=" NUMPAGES   \* MERGEFORMAT ">
            <w:r w:rsidR="006A78D6">
              <w:rPr>
                <w:noProof/>
              </w:rPr>
              <w:t>1</w:t>
            </w:r>
          </w:fldSimple>
          <w:r>
            <w:t>)</w:t>
          </w:r>
        </w:p>
      </w:tc>
    </w:tr>
    <w:tr w:rsidR="0058473F" w:rsidTr="002937A6">
      <w:trPr>
        <w:cantSplit/>
      </w:trPr>
      <w:tc>
        <w:tcPr>
          <w:tcW w:w="5216" w:type="dxa"/>
          <w:vMerge/>
          <w:shd w:val="clear" w:color="auto" w:fill="auto"/>
        </w:tcPr>
        <w:p w:rsidR="0058473F" w:rsidRDefault="0058473F"/>
      </w:tc>
      <w:tc>
        <w:tcPr>
          <w:tcW w:w="1304" w:type="dxa"/>
          <w:vAlign w:val="bottom"/>
        </w:tcPr>
        <w:p w:rsidR="0058473F" w:rsidRDefault="0058473F">
          <w:pPr>
            <w:rPr>
              <w:rFonts w:ascii="Arial" w:hAnsi="Arial"/>
              <w:sz w:val="12"/>
            </w:rPr>
          </w:pPr>
        </w:p>
      </w:tc>
      <w:tc>
        <w:tcPr>
          <w:tcW w:w="1304" w:type="dxa"/>
        </w:tcPr>
        <w:p w:rsidR="0058473F" w:rsidRDefault="0058473F"/>
      </w:tc>
      <w:tc>
        <w:tcPr>
          <w:tcW w:w="256" w:type="dxa"/>
          <w:vAlign w:val="bottom"/>
        </w:tcPr>
        <w:p w:rsidR="0058473F" w:rsidRDefault="0058473F">
          <w:pPr>
            <w:rPr>
              <w:rFonts w:ascii="Arial" w:hAnsi="Arial"/>
              <w:sz w:val="12"/>
            </w:rPr>
          </w:pPr>
          <w:bookmarkStart w:id="6" w:name="diarienr1"/>
          <w:bookmarkEnd w:id="6"/>
        </w:p>
      </w:tc>
      <w:tc>
        <w:tcPr>
          <w:tcW w:w="992" w:type="dxa"/>
        </w:tcPr>
        <w:p w:rsidR="0058473F" w:rsidRDefault="0058473F"/>
      </w:tc>
    </w:tr>
    <w:tr w:rsidR="0058473F" w:rsidTr="002937A6">
      <w:trPr>
        <w:cantSplit/>
      </w:trPr>
      <w:tc>
        <w:tcPr>
          <w:tcW w:w="5216" w:type="dxa"/>
          <w:vMerge/>
        </w:tcPr>
        <w:p w:rsidR="0058473F" w:rsidRDefault="0058473F"/>
      </w:tc>
      <w:tc>
        <w:tcPr>
          <w:tcW w:w="2608" w:type="dxa"/>
          <w:gridSpan w:val="2"/>
        </w:tcPr>
        <w:p w:rsidR="0058473F" w:rsidRDefault="0058473F"/>
      </w:tc>
      <w:tc>
        <w:tcPr>
          <w:tcW w:w="1248" w:type="dxa"/>
          <w:gridSpan w:val="2"/>
        </w:tcPr>
        <w:p w:rsidR="0058473F" w:rsidRDefault="0058473F">
          <w:bookmarkStart w:id="7" w:name="diarienr2"/>
          <w:bookmarkEnd w:id="7"/>
        </w:p>
      </w:tc>
    </w:tr>
    <w:tr w:rsidR="00034ED7" w:rsidTr="002937A6">
      <w:trPr>
        <w:cantSplit/>
      </w:trPr>
      <w:tc>
        <w:tcPr>
          <w:tcW w:w="5216" w:type="dxa"/>
          <w:vAlign w:val="bottom"/>
        </w:tcPr>
        <w:p w:rsidR="00034ED7" w:rsidRDefault="00034ED7">
          <w:pPr>
            <w:rPr>
              <w:rFonts w:ascii="Arial" w:hAnsi="Arial"/>
              <w:sz w:val="12"/>
            </w:rPr>
          </w:pPr>
          <w:r>
            <w:rPr>
              <w:rFonts w:ascii="Arial" w:hAnsi="Arial"/>
              <w:sz w:val="12"/>
            </w:rPr>
            <w:t>Kontaktperson, telefon</w:t>
          </w:r>
        </w:p>
      </w:tc>
      <w:tc>
        <w:tcPr>
          <w:tcW w:w="1304" w:type="dxa"/>
          <w:vAlign w:val="bottom"/>
        </w:tcPr>
        <w:p w:rsidR="00034ED7" w:rsidRDefault="00034ED7">
          <w:pPr>
            <w:rPr>
              <w:rFonts w:ascii="Arial" w:hAnsi="Arial"/>
              <w:sz w:val="12"/>
            </w:rPr>
          </w:pPr>
          <w:bookmarkStart w:id="8" w:name="ertdatum1"/>
          <w:bookmarkEnd w:id="8"/>
          <w:r>
            <w:rPr>
              <w:rFonts w:ascii="Arial" w:hAnsi="Arial"/>
              <w:sz w:val="12"/>
            </w:rPr>
            <w:t>Datum</w:t>
          </w:r>
        </w:p>
      </w:tc>
      <w:tc>
        <w:tcPr>
          <w:tcW w:w="1304" w:type="dxa"/>
        </w:tcPr>
        <w:p w:rsidR="00034ED7" w:rsidRDefault="00034ED7"/>
      </w:tc>
      <w:tc>
        <w:tcPr>
          <w:tcW w:w="256" w:type="dxa"/>
          <w:vAlign w:val="bottom"/>
        </w:tcPr>
        <w:p w:rsidR="00034ED7" w:rsidRDefault="00034ED7" w:rsidP="00687D85"/>
      </w:tc>
      <w:tc>
        <w:tcPr>
          <w:tcW w:w="992" w:type="dxa"/>
        </w:tcPr>
        <w:p w:rsidR="00034ED7" w:rsidRDefault="00034ED7"/>
      </w:tc>
    </w:tr>
    <w:tr w:rsidR="00034ED7" w:rsidTr="002937A6">
      <w:trPr>
        <w:cantSplit/>
        <w:trHeight w:val="250"/>
      </w:trPr>
      <w:tc>
        <w:tcPr>
          <w:tcW w:w="5216" w:type="dxa"/>
        </w:tcPr>
        <w:p w:rsidR="00034ED7" w:rsidRDefault="00034ED7" w:rsidP="00501A85"/>
      </w:tc>
      <w:tc>
        <w:tcPr>
          <w:tcW w:w="2608" w:type="dxa"/>
          <w:gridSpan w:val="2"/>
          <w:tcBorders>
            <w:left w:val="nil"/>
            <w:bottom w:val="nil"/>
          </w:tcBorders>
        </w:tcPr>
        <w:p w:rsidR="00034ED7" w:rsidRDefault="00034ED7">
          <w:bookmarkStart w:id="9" w:name="ertdatum2"/>
          <w:bookmarkEnd w:id="9"/>
        </w:p>
      </w:tc>
      <w:tc>
        <w:tcPr>
          <w:tcW w:w="1248" w:type="dxa"/>
          <w:gridSpan w:val="2"/>
          <w:tcBorders>
            <w:bottom w:val="nil"/>
          </w:tcBorders>
        </w:tcPr>
        <w:p w:rsidR="00034ED7" w:rsidRDefault="00034ED7"/>
      </w:tc>
    </w:tr>
  </w:tbl>
  <w:p w:rsidR="00034ED7" w:rsidRDefault="00034ED7">
    <w:pPr>
      <w:pStyle w:val="Sidhuvud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37B"/>
    <w:rsid w:val="00034ED7"/>
    <w:rsid w:val="00043AB5"/>
    <w:rsid w:val="00052433"/>
    <w:rsid w:val="000670A9"/>
    <w:rsid w:val="000D2158"/>
    <w:rsid w:val="000E5F34"/>
    <w:rsid w:val="000F187B"/>
    <w:rsid w:val="00127325"/>
    <w:rsid w:val="00130E3B"/>
    <w:rsid w:val="00157304"/>
    <w:rsid w:val="00172063"/>
    <w:rsid w:val="00183738"/>
    <w:rsid w:val="00187FC3"/>
    <w:rsid w:val="001A20D3"/>
    <w:rsid w:val="001A2EEA"/>
    <w:rsid w:val="001D1C68"/>
    <w:rsid w:val="001E0EC5"/>
    <w:rsid w:val="00203DBD"/>
    <w:rsid w:val="00211862"/>
    <w:rsid w:val="00222D8A"/>
    <w:rsid w:val="002915C2"/>
    <w:rsid w:val="002937A6"/>
    <w:rsid w:val="002A14A6"/>
    <w:rsid w:val="002B3608"/>
    <w:rsid w:val="002D2357"/>
    <w:rsid w:val="00324449"/>
    <w:rsid w:val="003267A1"/>
    <w:rsid w:val="00351358"/>
    <w:rsid w:val="00366FEB"/>
    <w:rsid w:val="00367C7B"/>
    <w:rsid w:val="00397202"/>
    <w:rsid w:val="003A306E"/>
    <w:rsid w:val="003A7B9E"/>
    <w:rsid w:val="003C4941"/>
    <w:rsid w:val="00414CE4"/>
    <w:rsid w:val="00420D13"/>
    <w:rsid w:val="00422620"/>
    <w:rsid w:val="00446C0C"/>
    <w:rsid w:val="004A42B2"/>
    <w:rsid w:val="004C57CC"/>
    <w:rsid w:val="004E1085"/>
    <w:rsid w:val="004E2835"/>
    <w:rsid w:val="00501A85"/>
    <w:rsid w:val="00506942"/>
    <w:rsid w:val="00515E3F"/>
    <w:rsid w:val="00545061"/>
    <w:rsid w:val="00560CF0"/>
    <w:rsid w:val="0058473F"/>
    <w:rsid w:val="005942B5"/>
    <w:rsid w:val="005E5B3F"/>
    <w:rsid w:val="00635C39"/>
    <w:rsid w:val="00637030"/>
    <w:rsid w:val="006634C2"/>
    <w:rsid w:val="00687D85"/>
    <w:rsid w:val="00697E9B"/>
    <w:rsid w:val="006A78D6"/>
    <w:rsid w:val="006B5A9C"/>
    <w:rsid w:val="00761C2D"/>
    <w:rsid w:val="0078262B"/>
    <w:rsid w:val="00796020"/>
    <w:rsid w:val="0080550B"/>
    <w:rsid w:val="00813BAE"/>
    <w:rsid w:val="00820510"/>
    <w:rsid w:val="00825568"/>
    <w:rsid w:val="00834DE2"/>
    <w:rsid w:val="00875177"/>
    <w:rsid w:val="00887E77"/>
    <w:rsid w:val="00897C31"/>
    <w:rsid w:val="009164D6"/>
    <w:rsid w:val="00943DF8"/>
    <w:rsid w:val="00972755"/>
    <w:rsid w:val="009D40A2"/>
    <w:rsid w:val="00A00895"/>
    <w:rsid w:val="00A418A8"/>
    <w:rsid w:val="00A83598"/>
    <w:rsid w:val="00A94453"/>
    <w:rsid w:val="00AA435B"/>
    <w:rsid w:val="00AC3B68"/>
    <w:rsid w:val="00AC431B"/>
    <w:rsid w:val="00AD0DC2"/>
    <w:rsid w:val="00AD71B3"/>
    <w:rsid w:val="00AF6E0A"/>
    <w:rsid w:val="00B03F93"/>
    <w:rsid w:val="00B6310D"/>
    <w:rsid w:val="00B82939"/>
    <w:rsid w:val="00BA06F1"/>
    <w:rsid w:val="00BB45F4"/>
    <w:rsid w:val="00C155BA"/>
    <w:rsid w:val="00C3744C"/>
    <w:rsid w:val="00C74F14"/>
    <w:rsid w:val="00CB29F1"/>
    <w:rsid w:val="00D16B42"/>
    <w:rsid w:val="00D346B6"/>
    <w:rsid w:val="00D45401"/>
    <w:rsid w:val="00DA0605"/>
    <w:rsid w:val="00DA380B"/>
    <w:rsid w:val="00DA4E0C"/>
    <w:rsid w:val="00DA5781"/>
    <w:rsid w:val="00DA71EC"/>
    <w:rsid w:val="00E61137"/>
    <w:rsid w:val="00E737F4"/>
    <w:rsid w:val="00E959FB"/>
    <w:rsid w:val="00E97581"/>
    <w:rsid w:val="00EE037B"/>
    <w:rsid w:val="00F02BE0"/>
    <w:rsid w:val="00F40C44"/>
    <w:rsid w:val="00F426D4"/>
    <w:rsid w:val="00F45B68"/>
    <w:rsid w:val="00F77BBA"/>
    <w:rsid w:val="00FA6449"/>
    <w:rsid w:val="00FB1991"/>
    <w:rsid w:val="00FC1CC2"/>
    <w:rsid w:val="00FF3B6E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834AF4E"/>
  <w15:docId w15:val="{8C4B4A1C-8A5F-474F-9F7F-401D3F71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A9"/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0670A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Kommentarsreferens">
    <w:name w:val="annotation reference"/>
    <w:semiHidden/>
    <w:rPr>
      <w:sz w:val="16"/>
    </w:rPr>
  </w:style>
  <w:style w:type="paragraph" w:styleId="Kommentarer">
    <w:name w:val="annotation text"/>
    <w:basedOn w:val="Normal"/>
    <w:semiHidden/>
  </w:style>
  <w:style w:type="character" w:styleId="Hyperlnk">
    <w:name w:val="Hyperlink"/>
    <w:rPr>
      <w:color w:val="0000FF"/>
      <w:u w:val="single"/>
    </w:rPr>
  </w:style>
  <w:style w:type="table" w:styleId="Tabellrutnt">
    <w:name w:val="Table Grid"/>
    <w:basedOn w:val="Normaltabell"/>
    <w:rsid w:val="00820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link w:val="Rubrik1"/>
    <w:uiPriority w:val="9"/>
    <w:rsid w:val="000670A9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.dahl\AppData\Local\Microsoft\Windows\Temporary%20Internet%20Files\Content.IE5\H5BYK3RT\Brevmall%20V&#196;RME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Brevmall VÄRMEK</Template>
  <TotalTime>7</TotalTime>
  <Pages>1</Pages>
  <Words>87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Brevmall VÄRMEK</vt:lpstr>
    </vt:vector>
  </TitlesOfParts>
  <Manager>Peter Dahl</Manager>
  <Company>Uppsala kommun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Brevmall VÄRMEK</dc:title>
  <dc:subject>Brevmallar</dc:subject>
  <dc:creator>Peter Dahl</dc:creator>
  <cp:keywords>dokumentmall mall brev utskick</cp:keywords>
  <cp:lastModifiedBy>Peter Dahl</cp:lastModifiedBy>
  <cp:revision>3</cp:revision>
  <cp:lastPrinted>2004-08-09T14:55:00Z</cp:lastPrinted>
  <dcterms:created xsi:type="dcterms:W3CDTF">2016-09-14T11:14:00Z</dcterms:created>
  <dcterms:modified xsi:type="dcterms:W3CDTF">2016-09-14T11:21:00Z</dcterms:modified>
</cp:coreProperties>
</file>