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3F6CC" w14:textId="77777777" w:rsidR="00B51DE1" w:rsidRDefault="00B51DE1" w:rsidP="00CA366D">
      <w:pPr>
        <w:pStyle w:val="Rubrik1"/>
        <w:rPr>
          <w:sz w:val="36"/>
          <w:szCs w:val="36"/>
        </w:rPr>
      </w:pPr>
    </w:p>
    <w:p w14:paraId="5D408C96" w14:textId="77777777" w:rsidR="00B51DE1" w:rsidRDefault="00B51DE1" w:rsidP="00CA366D">
      <w:pPr>
        <w:pStyle w:val="Rubrik1"/>
        <w:rPr>
          <w:sz w:val="36"/>
          <w:szCs w:val="36"/>
        </w:rPr>
      </w:pPr>
    </w:p>
    <w:p w14:paraId="147A6660" w14:textId="77777777" w:rsidR="00BB21AD" w:rsidRDefault="00BB21AD" w:rsidP="00CA366D">
      <w:pPr>
        <w:pStyle w:val="Rubrik1"/>
        <w:rPr>
          <w:sz w:val="36"/>
          <w:szCs w:val="36"/>
        </w:rPr>
      </w:pPr>
    </w:p>
    <w:p w14:paraId="2F80E8A3" w14:textId="36B62853" w:rsidR="005B1B6A" w:rsidRPr="005C5AE2" w:rsidRDefault="00CA366D" w:rsidP="00CA366D">
      <w:pPr>
        <w:pStyle w:val="Rubrik1"/>
        <w:rPr>
          <w:sz w:val="36"/>
          <w:szCs w:val="36"/>
        </w:rPr>
      </w:pPr>
      <w:r w:rsidRPr="005C5AE2">
        <w:rPr>
          <w:sz w:val="36"/>
          <w:szCs w:val="36"/>
        </w:rPr>
        <w:t>Välkommen till Leader Linné Smålands årsmöte</w:t>
      </w:r>
      <w:r w:rsidR="008264D0">
        <w:rPr>
          <w:sz w:val="36"/>
          <w:szCs w:val="36"/>
        </w:rPr>
        <w:t xml:space="preserve"> och projektinformation</w:t>
      </w:r>
      <w:r w:rsidR="00BB21AD">
        <w:rPr>
          <w:sz w:val="36"/>
          <w:szCs w:val="36"/>
        </w:rPr>
        <w:t>,</w:t>
      </w:r>
      <w:r w:rsidR="008264D0">
        <w:rPr>
          <w:sz w:val="36"/>
          <w:szCs w:val="36"/>
        </w:rPr>
        <w:t xml:space="preserve"> torsdagen</w:t>
      </w:r>
      <w:r w:rsidRPr="005C5AE2">
        <w:rPr>
          <w:sz w:val="36"/>
          <w:szCs w:val="36"/>
        </w:rPr>
        <w:t xml:space="preserve"> den 17 maj 2018</w:t>
      </w:r>
    </w:p>
    <w:p w14:paraId="0035A0BF" w14:textId="24646E4B" w:rsidR="00E06E22" w:rsidRPr="005C5AE2" w:rsidRDefault="00E06E22" w:rsidP="00E06E22">
      <w:pPr>
        <w:rPr>
          <w:sz w:val="36"/>
          <w:szCs w:val="36"/>
        </w:rPr>
      </w:pPr>
    </w:p>
    <w:p w14:paraId="1B908E92" w14:textId="590BC985" w:rsidR="00E06E22" w:rsidRDefault="001C4581" w:rsidP="00E06E22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Er </w:t>
      </w:r>
      <w:r w:rsidR="00E06E22" w:rsidRPr="00AD47AE">
        <w:rPr>
          <w:b/>
          <w:sz w:val="28"/>
          <w:szCs w:val="28"/>
        </w:rPr>
        <w:t xml:space="preserve">organisation är välkommen att delta på Leader Linné Småland årsmöte på </w:t>
      </w:r>
      <w:r w:rsidR="00B51DE1">
        <w:rPr>
          <w:b/>
          <w:sz w:val="28"/>
          <w:szCs w:val="28"/>
        </w:rPr>
        <w:t>Villa Gransholm</w:t>
      </w:r>
      <w:r w:rsidR="003227DC">
        <w:rPr>
          <w:b/>
          <w:sz w:val="28"/>
          <w:szCs w:val="28"/>
        </w:rPr>
        <w:t xml:space="preserve"> i</w:t>
      </w:r>
      <w:r w:rsidR="00AD47AE">
        <w:rPr>
          <w:b/>
          <w:sz w:val="28"/>
          <w:szCs w:val="28"/>
        </w:rPr>
        <w:t xml:space="preserve"> </w:t>
      </w:r>
      <w:r w:rsidR="00B51DE1">
        <w:rPr>
          <w:b/>
          <w:sz w:val="28"/>
          <w:szCs w:val="28"/>
        </w:rPr>
        <w:t>Växjö</w:t>
      </w:r>
      <w:r w:rsidR="00AD47AE">
        <w:rPr>
          <w:b/>
          <w:sz w:val="28"/>
          <w:szCs w:val="28"/>
        </w:rPr>
        <w:t xml:space="preserve"> kommun</w:t>
      </w:r>
      <w:r w:rsidR="003227DC">
        <w:rPr>
          <w:b/>
          <w:sz w:val="28"/>
          <w:szCs w:val="28"/>
        </w:rPr>
        <w:t>,</w:t>
      </w:r>
      <w:r w:rsidR="00E06E22" w:rsidRPr="00AD47AE">
        <w:rPr>
          <w:b/>
          <w:sz w:val="28"/>
          <w:szCs w:val="28"/>
        </w:rPr>
        <w:t xml:space="preserve"> torsdagen den 1</w:t>
      </w:r>
      <w:r w:rsidR="00AD47AE">
        <w:rPr>
          <w:b/>
          <w:sz w:val="28"/>
          <w:szCs w:val="28"/>
        </w:rPr>
        <w:t>7</w:t>
      </w:r>
      <w:r w:rsidR="00E06E22" w:rsidRPr="00AD47AE">
        <w:rPr>
          <w:b/>
          <w:sz w:val="28"/>
          <w:szCs w:val="28"/>
        </w:rPr>
        <w:t xml:space="preserve"> maj klockan 18.</w:t>
      </w:r>
      <w:r w:rsidR="00AD47AE">
        <w:rPr>
          <w:b/>
          <w:sz w:val="28"/>
          <w:szCs w:val="28"/>
        </w:rPr>
        <w:t>0</w:t>
      </w:r>
      <w:r w:rsidR="00E06E22" w:rsidRPr="00AD47AE">
        <w:rPr>
          <w:b/>
          <w:sz w:val="28"/>
          <w:szCs w:val="28"/>
        </w:rPr>
        <w:t>0</w:t>
      </w:r>
      <w:r w:rsidR="00E06E22" w:rsidRPr="005816C2">
        <w:rPr>
          <w:b/>
          <w:sz w:val="32"/>
          <w:szCs w:val="32"/>
        </w:rPr>
        <w:t>.</w:t>
      </w:r>
    </w:p>
    <w:p w14:paraId="3682F36C" w14:textId="77777777" w:rsidR="005816C2" w:rsidRPr="005816C2" w:rsidRDefault="005816C2" w:rsidP="00E06E22">
      <w:pPr>
        <w:rPr>
          <w:b/>
          <w:sz w:val="32"/>
          <w:szCs w:val="32"/>
        </w:rPr>
      </w:pPr>
    </w:p>
    <w:p w14:paraId="13BA3562" w14:textId="69554053" w:rsidR="00E06E22" w:rsidRDefault="00E06E22" w:rsidP="00E06E22">
      <w:r>
        <w:t>Vi inleder kvällen med en</w:t>
      </w:r>
      <w:r w:rsidR="00C13401">
        <w:t xml:space="preserve"> </w:t>
      </w:r>
      <w:r>
        <w:t xml:space="preserve">måltid klockan 18.00. </w:t>
      </w:r>
      <w:r w:rsidR="008264D0">
        <w:t>Efter genomfört å</w:t>
      </w:r>
      <w:r>
        <w:t xml:space="preserve">rsmötet </w:t>
      </w:r>
      <w:r w:rsidR="008264D0">
        <w:t xml:space="preserve">kommer ett antal </w:t>
      </w:r>
      <w:r w:rsidR="001C4BB1">
        <w:t>pågående leader</w:t>
      </w:r>
      <w:r w:rsidR="008264D0">
        <w:t>projekt att informera om vad de g</w:t>
      </w:r>
      <w:r w:rsidR="00C13401">
        <w:t>ör i sina</w:t>
      </w:r>
      <w:r w:rsidR="001C4BB1">
        <w:t xml:space="preserve"> projektet.</w:t>
      </w:r>
    </w:p>
    <w:p w14:paraId="4EF5EA5E" w14:textId="77777777" w:rsidR="005816C2" w:rsidRDefault="005816C2" w:rsidP="00E06E22"/>
    <w:p w14:paraId="06C15CAA" w14:textId="120F78A7" w:rsidR="00E06E22" w:rsidRDefault="00E06E22" w:rsidP="00E06E22">
      <w:r>
        <w:t xml:space="preserve">Anmäl hur många som kommer från </w:t>
      </w:r>
      <w:r w:rsidR="004A2AB5">
        <w:t>er</w:t>
      </w:r>
      <w:r>
        <w:t xml:space="preserve"> organisation till annika.nilsson@leaderlinne.se eller ring 0705-600 206 senast den </w:t>
      </w:r>
      <w:r w:rsidR="00E407C8">
        <w:t xml:space="preserve">9 </w:t>
      </w:r>
      <w:bookmarkStart w:id="0" w:name="_GoBack"/>
      <w:bookmarkEnd w:id="0"/>
      <w:r>
        <w:t>maj.</w:t>
      </w:r>
    </w:p>
    <w:p w14:paraId="4E8A8E36" w14:textId="6902AC3D" w:rsidR="00873152" w:rsidRDefault="00873152" w:rsidP="00E06E22"/>
    <w:p w14:paraId="26969F51" w14:textId="4BDED721" w:rsidR="001730FC" w:rsidRDefault="001730FC" w:rsidP="00E06E22">
      <w:r>
        <w:t>OBS! I bifogad handling finns en skrivelse från styrelsen till årsmötet om ändring av stadgarna. Denna skrivelse kommer att tas upp på årsmötet</w:t>
      </w:r>
      <w:r w:rsidR="009512B8">
        <w:t xml:space="preserve"> för beslut</w:t>
      </w:r>
      <w:r>
        <w:t>.</w:t>
      </w:r>
    </w:p>
    <w:p w14:paraId="1EA16D25" w14:textId="77777777" w:rsidR="001730FC" w:rsidRDefault="001730FC" w:rsidP="00E06E22"/>
    <w:p w14:paraId="13348411" w14:textId="113E7BE8" w:rsidR="00A1301B" w:rsidRDefault="00A1301B" w:rsidP="00E06E22">
      <w:r>
        <w:t xml:space="preserve">Årsbokslut och övriga handlingar kommer att finnas på </w:t>
      </w:r>
      <w:r w:rsidR="004877B2">
        <w:t xml:space="preserve">vår hemsida </w:t>
      </w:r>
      <w:hyperlink r:id="rId10" w:history="1">
        <w:r w:rsidR="004877B2" w:rsidRPr="00222452">
          <w:rPr>
            <w:rStyle w:val="Hyperlnk"/>
          </w:rPr>
          <w:t>www.leaderlinne.se</w:t>
        </w:r>
      </w:hyperlink>
      <w:r w:rsidR="004877B2">
        <w:t xml:space="preserve">          fr o m den 11 maj. Vill </w:t>
      </w:r>
      <w:r w:rsidR="008E26BF">
        <w:t>ni</w:t>
      </w:r>
      <w:r w:rsidR="004877B2">
        <w:t xml:space="preserve"> att vi skickar handlingarna med </w:t>
      </w:r>
      <w:r w:rsidR="00931377">
        <w:t xml:space="preserve">brev är </w:t>
      </w:r>
      <w:r w:rsidR="008E26BF">
        <w:t>ni</w:t>
      </w:r>
      <w:r w:rsidR="00931377">
        <w:t xml:space="preserve"> välkomm</w:t>
      </w:r>
      <w:r w:rsidR="008E26BF">
        <w:t>a</w:t>
      </w:r>
      <w:r w:rsidR="00931377">
        <w:t xml:space="preserve"> att höra av </w:t>
      </w:r>
      <w:r w:rsidR="001C4581">
        <w:t>er</w:t>
      </w:r>
      <w:r w:rsidR="00931377">
        <w:t>.</w:t>
      </w:r>
    </w:p>
    <w:p w14:paraId="7613BA2E" w14:textId="26769A03" w:rsidR="00873152" w:rsidRDefault="00873152" w:rsidP="00E06E22"/>
    <w:p w14:paraId="2EFF1C8A" w14:textId="77777777" w:rsidR="00931377" w:rsidRDefault="00931377" w:rsidP="00E06E22"/>
    <w:p w14:paraId="703EEA45" w14:textId="77777777" w:rsidR="00873152" w:rsidRDefault="00E06E22" w:rsidP="00E06E22">
      <w:r>
        <w:t xml:space="preserve">Välkommen! </w:t>
      </w:r>
    </w:p>
    <w:p w14:paraId="0F04CFEE" w14:textId="77777777" w:rsidR="00931377" w:rsidRDefault="00931377" w:rsidP="00E06E22"/>
    <w:p w14:paraId="3BE801D9" w14:textId="38AE3A66" w:rsidR="00E06E22" w:rsidRPr="00E06E22" w:rsidRDefault="00E06E22" w:rsidP="00E06E22">
      <w:r>
        <w:t>Styrelsen</w:t>
      </w:r>
    </w:p>
    <w:sectPr w:rsidR="00E06E22" w:rsidRPr="00E06E22" w:rsidSect="00627F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EE59A" w14:textId="77777777" w:rsidR="00CA366D" w:rsidRDefault="00CA366D" w:rsidP="003B51BF">
      <w:r>
        <w:separator/>
      </w:r>
    </w:p>
  </w:endnote>
  <w:endnote w:type="continuationSeparator" w:id="0">
    <w:p w14:paraId="35E85A50" w14:textId="77777777" w:rsidR="00CA366D" w:rsidRDefault="00CA366D" w:rsidP="003B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2C166" w14:textId="77777777" w:rsidR="00177145" w:rsidRDefault="0017714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993E3" w14:textId="77777777" w:rsidR="003B51BF" w:rsidRPr="009B0DBD" w:rsidRDefault="00381517" w:rsidP="009B0DBD">
    <w:pPr>
      <w:pStyle w:val="Sidfot"/>
      <w:jc w:val="center"/>
      <w:rPr>
        <w:sz w:val="21"/>
      </w:rPr>
    </w:pPr>
    <w:r w:rsidRPr="009B0DBD">
      <w:rPr>
        <w:sz w:val="21"/>
      </w:rPr>
      <w:t>Leader Linné Småland</w:t>
    </w:r>
    <w:r w:rsidR="009B0DBD">
      <w:rPr>
        <w:sz w:val="21"/>
      </w:rPr>
      <w:tab/>
      <w:t xml:space="preserve">Organisationsnummer                       </w:t>
    </w:r>
    <w:r w:rsidR="009B0DBD">
      <w:rPr>
        <w:sz w:val="21"/>
      </w:rPr>
      <w:tab/>
      <w:t>Bankgiro</w:t>
    </w:r>
    <w:r w:rsidRPr="009B0DBD">
      <w:rPr>
        <w:sz w:val="21"/>
      </w:rPr>
      <w:br/>
    </w:r>
    <w:r w:rsidR="009B0DBD">
      <w:rPr>
        <w:sz w:val="21"/>
      </w:rPr>
      <w:t>www.leaderlinne.se</w:t>
    </w:r>
    <w:r w:rsidR="009B0DBD" w:rsidRPr="009B0DBD">
      <w:rPr>
        <w:sz w:val="21"/>
      </w:rPr>
      <w:t xml:space="preserve"> </w:t>
    </w:r>
    <w:r w:rsidR="009B0DBD">
      <w:rPr>
        <w:sz w:val="21"/>
      </w:rPr>
      <w:tab/>
      <w:t>802496-3798</w:t>
    </w:r>
    <w:r w:rsidR="009B0DBD">
      <w:rPr>
        <w:sz w:val="21"/>
      </w:rPr>
      <w:tab/>
      <w:t>5014-2207</w:t>
    </w:r>
    <w:r w:rsidR="009B0DBD">
      <w:rPr>
        <w:sz w:val="21"/>
      </w:rPr>
      <w:br/>
    </w:r>
    <w:r w:rsidR="009B0DBD">
      <w:rPr>
        <w:sz w:val="21"/>
      </w:rPr>
      <w:tab/>
    </w:r>
    <w:r w:rsidR="009B0DBD">
      <w:rPr>
        <w:sz w:val="21"/>
      </w:rPr>
      <w:br/>
    </w:r>
    <w:r w:rsidR="009B0DBD" w:rsidRPr="009B0DBD">
      <w:rPr>
        <w:sz w:val="20"/>
        <w:szCs w:val="20"/>
      </w:rPr>
      <w:t>Besöksad</w:t>
    </w:r>
    <w:r w:rsidR="009B0DBD">
      <w:rPr>
        <w:sz w:val="20"/>
        <w:szCs w:val="20"/>
      </w:rPr>
      <w:t>ress: Fabriksgatan 13, Alvesta</w:t>
    </w:r>
    <w:r w:rsidR="009B0DBD">
      <w:rPr>
        <w:sz w:val="20"/>
        <w:szCs w:val="20"/>
      </w:rPr>
      <w:br/>
    </w:r>
    <w:r w:rsidR="009B0DBD" w:rsidRPr="009B0DBD">
      <w:rPr>
        <w:sz w:val="20"/>
        <w:szCs w:val="20"/>
      </w:rPr>
      <w:t>Postadress: box 5, 342 21 Alvesta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99C02" w14:textId="77777777" w:rsidR="00177145" w:rsidRDefault="0017714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9FBF5" w14:textId="77777777" w:rsidR="00CA366D" w:rsidRDefault="00CA366D" w:rsidP="003B51BF">
      <w:r>
        <w:separator/>
      </w:r>
    </w:p>
  </w:footnote>
  <w:footnote w:type="continuationSeparator" w:id="0">
    <w:p w14:paraId="3053081C" w14:textId="77777777" w:rsidR="00CA366D" w:rsidRDefault="00CA366D" w:rsidP="003B5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417DA" w14:textId="77777777" w:rsidR="00177145" w:rsidRDefault="0017714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1BFB4" w14:textId="77777777" w:rsidR="00381517" w:rsidRPr="00381517" w:rsidRDefault="00177145" w:rsidP="00381517">
    <w:pPr>
      <w:pStyle w:val="Sidfot"/>
    </w:pPr>
    <w:r w:rsidRPr="00177145">
      <w:rPr>
        <w:noProof/>
      </w:rPr>
      <w:drawing>
        <wp:anchor distT="0" distB="0" distL="114300" distR="114300" simplePos="0" relativeHeight="251661312" behindDoc="0" locked="0" layoutInCell="1" allowOverlap="1" wp14:anchorId="2F2BF158" wp14:editId="43D685B9">
          <wp:simplePos x="0" y="0"/>
          <wp:positionH relativeFrom="column">
            <wp:posOffset>6009848</wp:posOffset>
          </wp:positionH>
          <wp:positionV relativeFrom="paragraph">
            <wp:posOffset>-218378</wp:posOffset>
          </wp:positionV>
          <wp:extent cx="342661" cy="342661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661" cy="34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145">
      <w:rPr>
        <w:noProof/>
      </w:rPr>
      <w:drawing>
        <wp:anchor distT="0" distB="0" distL="114300" distR="114300" simplePos="0" relativeHeight="251662336" behindDoc="0" locked="0" layoutInCell="1" allowOverlap="1" wp14:anchorId="17D4F25C" wp14:editId="5F627954">
          <wp:simplePos x="0" y="0"/>
          <wp:positionH relativeFrom="column">
            <wp:posOffset>5441043</wp:posOffset>
          </wp:positionH>
          <wp:positionV relativeFrom="paragraph">
            <wp:posOffset>-217232</wp:posOffset>
          </wp:positionV>
          <wp:extent cx="467321" cy="455992"/>
          <wp:effectExtent l="0" t="0" r="0" b="127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548" cy="474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0DBD" w:rsidRPr="003B51BF">
      <w:rPr>
        <w:noProof/>
      </w:rPr>
      <w:drawing>
        <wp:anchor distT="0" distB="0" distL="114300" distR="114300" simplePos="0" relativeHeight="251660288" behindDoc="1" locked="0" layoutInCell="1" allowOverlap="1" wp14:anchorId="5FD57769" wp14:editId="1B52E691">
          <wp:simplePos x="0" y="0"/>
          <wp:positionH relativeFrom="column">
            <wp:posOffset>-506210</wp:posOffset>
          </wp:positionH>
          <wp:positionV relativeFrom="paragraph">
            <wp:posOffset>-448185</wp:posOffset>
          </wp:positionV>
          <wp:extent cx="1244600" cy="875665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875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0DBD" w:rsidRPr="003B51BF">
      <w:rPr>
        <w:noProof/>
      </w:rPr>
      <w:drawing>
        <wp:anchor distT="0" distB="0" distL="114300" distR="114300" simplePos="0" relativeHeight="251659264" behindDoc="1" locked="0" layoutInCell="1" allowOverlap="1" wp14:anchorId="5663FFF9" wp14:editId="555FCF3E">
          <wp:simplePos x="0" y="0"/>
          <wp:positionH relativeFrom="column">
            <wp:posOffset>-391160</wp:posOffset>
          </wp:positionH>
          <wp:positionV relativeFrom="paragraph">
            <wp:posOffset>-561340</wp:posOffset>
          </wp:positionV>
          <wp:extent cx="915035" cy="915035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035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64558C" w14:textId="77777777" w:rsidR="00381517" w:rsidRDefault="00177145" w:rsidP="00177145">
    <w:pPr>
      <w:pStyle w:val="Sidhuvud"/>
      <w:tabs>
        <w:tab w:val="clear" w:pos="4536"/>
        <w:tab w:val="clear" w:pos="9072"/>
        <w:tab w:val="left" w:pos="6008"/>
      </w:tabs>
    </w:pPr>
    <w:r>
      <w:tab/>
    </w:r>
  </w:p>
  <w:p w14:paraId="2732D120" w14:textId="77777777" w:rsidR="00381517" w:rsidRDefault="0038151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1EF42" w14:textId="77777777" w:rsidR="00177145" w:rsidRDefault="0017714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attachedTemplate r:id="rId1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6D"/>
    <w:rsid w:val="00085A08"/>
    <w:rsid w:val="001730FC"/>
    <w:rsid w:val="00177145"/>
    <w:rsid w:val="001C4581"/>
    <w:rsid w:val="001C4BB1"/>
    <w:rsid w:val="003227DC"/>
    <w:rsid w:val="00381517"/>
    <w:rsid w:val="003B51BF"/>
    <w:rsid w:val="003C1274"/>
    <w:rsid w:val="004877B2"/>
    <w:rsid w:val="004A2AB5"/>
    <w:rsid w:val="005118C9"/>
    <w:rsid w:val="005816C2"/>
    <w:rsid w:val="005C5AE2"/>
    <w:rsid w:val="00627FBF"/>
    <w:rsid w:val="00665D73"/>
    <w:rsid w:val="007C31F5"/>
    <w:rsid w:val="008264D0"/>
    <w:rsid w:val="00873152"/>
    <w:rsid w:val="008E26BF"/>
    <w:rsid w:val="00931377"/>
    <w:rsid w:val="009512B8"/>
    <w:rsid w:val="00971760"/>
    <w:rsid w:val="009B0DBD"/>
    <w:rsid w:val="00A1301B"/>
    <w:rsid w:val="00AD47AE"/>
    <w:rsid w:val="00B51DE1"/>
    <w:rsid w:val="00BB21AD"/>
    <w:rsid w:val="00BE548A"/>
    <w:rsid w:val="00C13401"/>
    <w:rsid w:val="00C97422"/>
    <w:rsid w:val="00CA2073"/>
    <w:rsid w:val="00CA366D"/>
    <w:rsid w:val="00D36D29"/>
    <w:rsid w:val="00D57E60"/>
    <w:rsid w:val="00E06E22"/>
    <w:rsid w:val="00E379BA"/>
    <w:rsid w:val="00E407C8"/>
    <w:rsid w:val="00EA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789AB3"/>
  <w15:chartTrackingRefBased/>
  <w15:docId w15:val="{9A17B2D8-1654-42E4-A363-D994BBF61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36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B51B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B51BF"/>
  </w:style>
  <w:style w:type="paragraph" w:styleId="Sidfot">
    <w:name w:val="footer"/>
    <w:basedOn w:val="Normal"/>
    <w:link w:val="SidfotChar"/>
    <w:uiPriority w:val="99"/>
    <w:unhideWhenUsed/>
    <w:rsid w:val="003B51B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51BF"/>
  </w:style>
  <w:style w:type="character" w:customStyle="1" w:styleId="Rubrik1Char">
    <w:name w:val="Rubrik 1 Char"/>
    <w:basedOn w:val="Standardstycketeckensnitt"/>
    <w:link w:val="Rubrik1"/>
    <w:uiPriority w:val="9"/>
    <w:rsid w:val="00CA36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4877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4877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leaderlinne.s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tif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leaderlinne.sharepoint.com/Gemensamma%20filer/Mallar/Kontoret/Brevmall,%20LLS,%20ink%20flaggo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4B3EF23D733941A8F3818E4411E1BE" ma:contentTypeVersion="6" ma:contentTypeDescription="Skapa ett nytt dokument." ma:contentTypeScope="" ma:versionID="fdd6a1046f919208451421f46d7e206f">
  <xsd:schema xmlns:xsd="http://www.w3.org/2001/XMLSchema" xmlns:xs="http://www.w3.org/2001/XMLSchema" xmlns:p="http://schemas.microsoft.com/office/2006/metadata/properties" xmlns:ns2="6dcb2e6b-d1e3-4506-adf5-c18e265ac1dd" targetNamespace="http://schemas.microsoft.com/office/2006/metadata/properties" ma:root="true" ma:fieldsID="7787ecbc1b0c6b89af565653530e7c07" ns2:_="">
    <xsd:import namespace="6dcb2e6b-d1e3-4506-adf5-c18e265ac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b2e6b-d1e3-4506-adf5-c18e265ac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4B65966-3F28-4868-AFCA-5923D7BB95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6dcb2e6b-d1e3-4506-adf5-c18e265ac1dd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902AA3-2A31-4BD0-985B-3CCE7B8A52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B8BD2-F7CF-4A06-A884-F703AD6A5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b2e6b-d1e3-4506-adf5-c18e265ac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D791C7-E8FE-4029-AAB2-F77FA3E9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Brevmall,%20LLS,%20ink%20flaggor</Template>
  <TotalTime>8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</dc:creator>
  <cp:keywords/>
  <dc:description/>
  <cp:lastModifiedBy>Annika Nilsson</cp:lastModifiedBy>
  <cp:revision>13</cp:revision>
  <cp:lastPrinted>2018-04-26T06:49:00Z</cp:lastPrinted>
  <dcterms:created xsi:type="dcterms:W3CDTF">2018-04-19T12:44:00Z</dcterms:created>
  <dcterms:modified xsi:type="dcterms:W3CDTF">2018-04-26T06:51:00Z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0x010100764B3EF23D733941A8F3818E4411E1BE</vt:lpwstr>
  </property>
</Properties>
</file>