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B5406" w14:textId="77777777" w:rsidR="009D1AAA" w:rsidRDefault="009D1AAA" w:rsidP="00DE4498">
      <w:pPr>
        <w:jc w:val="center"/>
        <w:rPr>
          <w:b/>
          <w:sz w:val="48"/>
          <w:szCs w:val="48"/>
        </w:rPr>
      </w:pPr>
    </w:p>
    <w:p w14:paraId="16F349B7" w14:textId="6EBFE4BE" w:rsidR="000A29D0" w:rsidRPr="005A0BDE" w:rsidRDefault="006F384E" w:rsidP="006F384E">
      <w:pPr>
        <w:rPr>
          <w:rFonts w:ascii="Garamond" w:hAnsi="Garamond"/>
          <w:b/>
          <w:sz w:val="36"/>
          <w:szCs w:val="36"/>
        </w:rPr>
      </w:pPr>
      <w:r>
        <w:rPr>
          <w:b/>
          <w:sz w:val="48"/>
          <w:szCs w:val="48"/>
        </w:rPr>
        <w:br/>
      </w:r>
      <w:r w:rsidR="00736981" w:rsidRPr="005A0BDE">
        <w:rPr>
          <w:rFonts w:ascii="Garamond" w:hAnsi="Garamond"/>
          <w:b/>
          <w:sz w:val="36"/>
          <w:szCs w:val="36"/>
        </w:rPr>
        <w:t>C</w:t>
      </w:r>
      <w:r w:rsidR="008A5704">
        <w:rPr>
          <w:rFonts w:ascii="Garamond" w:hAnsi="Garamond"/>
          <w:b/>
          <w:sz w:val="36"/>
          <w:szCs w:val="36"/>
        </w:rPr>
        <w:t>HECKLISTA FÖR INTERNREVISION</w:t>
      </w:r>
    </w:p>
    <w:p w14:paraId="0E5FBBAA" w14:textId="77777777" w:rsidR="0036432B" w:rsidRPr="005953AE" w:rsidRDefault="0036432B" w:rsidP="005953AE">
      <w:pPr>
        <w:rPr>
          <w:b/>
        </w:rPr>
      </w:pPr>
    </w:p>
    <w:p w14:paraId="09AF157E" w14:textId="77777777" w:rsidR="00CE7C70" w:rsidRPr="005A0BDE" w:rsidRDefault="00E371DB" w:rsidP="0036432B">
      <w:pPr>
        <w:rPr>
          <w:rFonts w:asciiTheme="minorHAnsi" w:hAnsiTheme="minorHAnsi" w:cstheme="minorHAnsi"/>
          <w:b/>
          <w:sz w:val="28"/>
          <w:szCs w:val="28"/>
        </w:rPr>
      </w:pPr>
      <w:r w:rsidRPr="005A0BDE">
        <w:rPr>
          <w:rFonts w:asciiTheme="minorHAnsi" w:hAnsiTheme="minorHAnsi" w:cstheme="minorHAnsi"/>
          <w:b/>
          <w:sz w:val="28"/>
          <w:szCs w:val="28"/>
        </w:rPr>
        <w:t>Klinik</w:t>
      </w:r>
      <w:r w:rsidR="00CE7C70" w:rsidRPr="005A0BDE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DA3B22" w:rsidRPr="005A0BDE">
        <w:rPr>
          <w:rFonts w:asciiTheme="minorHAnsi" w:hAnsiTheme="minorHAnsi" w:cstheme="minorHAnsi"/>
          <w:b/>
          <w:sz w:val="28"/>
          <w:szCs w:val="28"/>
        </w:rPr>
        <w:tab/>
      </w:r>
      <w:r w:rsidR="00DA3B22" w:rsidRPr="005A0BDE">
        <w:rPr>
          <w:rFonts w:asciiTheme="minorHAnsi" w:hAnsiTheme="minorHAnsi" w:cstheme="minorHAnsi"/>
          <w:b/>
          <w:sz w:val="28"/>
          <w:szCs w:val="28"/>
        </w:rPr>
        <w:tab/>
        <w:t xml:space="preserve"> </w:t>
      </w:r>
    </w:p>
    <w:p w14:paraId="1CD8471C" w14:textId="77777777" w:rsidR="005A3AE1" w:rsidRPr="005A0BDE" w:rsidRDefault="005A3AE1" w:rsidP="0036432B">
      <w:pPr>
        <w:rPr>
          <w:rFonts w:asciiTheme="minorHAnsi" w:hAnsiTheme="minorHAnsi" w:cstheme="minorHAnsi"/>
          <w:b/>
          <w:sz w:val="28"/>
          <w:szCs w:val="28"/>
        </w:rPr>
      </w:pPr>
    </w:p>
    <w:p w14:paraId="302CC9D3" w14:textId="77777777" w:rsidR="0036432B" w:rsidRPr="005A0BDE" w:rsidRDefault="00CE7C70" w:rsidP="0036432B">
      <w:pPr>
        <w:rPr>
          <w:rFonts w:asciiTheme="minorHAnsi" w:hAnsiTheme="minorHAnsi" w:cstheme="minorHAnsi"/>
          <w:b/>
          <w:sz w:val="28"/>
          <w:szCs w:val="28"/>
        </w:rPr>
      </w:pPr>
      <w:r w:rsidRPr="005A0BDE">
        <w:rPr>
          <w:rFonts w:asciiTheme="minorHAnsi" w:hAnsiTheme="minorHAnsi" w:cstheme="minorHAnsi"/>
          <w:b/>
          <w:sz w:val="28"/>
          <w:szCs w:val="28"/>
        </w:rPr>
        <w:t xml:space="preserve">Datum: </w:t>
      </w:r>
      <w:r w:rsidR="005A3AE1" w:rsidRPr="005A0BDE">
        <w:rPr>
          <w:rFonts w:asciiTheme="minorHAnsi" w:hAnsiTheme="minorHAnsi" w:cstheme="minorHAnsi"/>
          <w:b/>
          <w:sz w:val="28"/>
          <w:szCs w:val="28"/>
        </w:rPr>
        <w:tab/>
      </w:r>
      <w:r w:rsidR="005A3AE1" w:rsidRPr="005A0BDE">
        <w:rPr>
          <w:rFonts w:asciiTheme="minorHAnsi" w:hAnsiTheme="minorHAnsi" w:cstheme="minorHAnsi"/>
          <w:b/>
          <w:sz w:val="28"/>
          <w:szCs w:val="28"/>
        </w:rPr>
        <w:tab/>
        <w:t xml:space="preserve"> </w:t>
      </w:r>
    </w:p>
    <w:p w14:paraId="41477686" w14:textId="77777777" w:rsidR="0036432B" w:rsidRPr="005A0BDE" w:rsidRDefault="0036432B" w:rsidP="0036432B">
      <w:pPr>
        <w:rPr>
          <w:rFonts w:asciiTheme="minorHAnsi" w:hAnsiTheme="minorHAnsi" w:cstheme="minorHAnsi"/>
          <w:b/>
          <w:sz w:val="28"/>
          <w:szCs w:val="28"/>
        </w:rPr>
      </w:pPr>
    </w:p>
    <w:p w14:paraId="750435ED" w14:textId="77777777" w:rsidR="000771C6" w:rsidRPr="005A0BDE" w:rsidRDefault="00CE7C70" w:rsidP="00DE4498">
      <w:pPr>
        <w:rPr>
          <w:rFonts w:asciiTheme="minorHAnsi" w:hAnsiTheme="minorHAnsi" w:cstheme="minorHAnsi"/>
          <w:b/>
        </w:rPr>
      </w:pPr>
      <w:r w:rsidRPr="005A0BDE">
        <w:rPr>
          <w:rFonts w:asciiTheme="minorHAnsi" w:hAnsiTheme="minorHAnsi" w:cstheme="minorHAnsi"/>
          <w:b/>
          <w:sz w:val="28"/>
          <w:szCs w:val="28"/>
        </w:rPr>
        <w:t>Närvarande:</w:t>
      </w:r>
      <w:r w:rsidRPr="005A0BDE">
        <w:rPr>
          <w:rFonts w:asciiTheme="minorHAnsi" w:hAnsiTheme="minorHAnsi" w:cstheme="minorHAnsi"/>
          <w:b/>
        </w:rPr>
        <w:t xml:space="preserve"> </w:t>
      </w:r>
    </w:p>
    <w:p w14:paraId="6D9AC878" w14:textId="449075CE" w:rsidR="00624D29" w:rsidRPr="006F384E" w:rsidRDefault="005A3AE1" w:rsidP="00DE4498">
      <w:pPr>
        <w:rPr>
          <w:b/>
        </w:rPr>
      </w:pPr>
      <w:r>
        <w:rPr>
          <w:b/>
        </w:rPr>
        <w:tab/>
      </w:r>
      <w:r w:rsidR="00784461">
        <w:rPr>
          <w:b/>
        </w:rPr>
        <w:tab/>
      </w:r>
      <w:r w:rsidR="00784461">
        <w:rPr>
          <w:b/>
        </w:rPr>
        <w:tab/>
      </w:r>
      <w:r w:rsidR="00784461">
        <w:rPr>
          <w:b/>
        </w:rPr>
        <w:tab/>
      </w:r>
      <w:r w:rsidR="00784461"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3420"/>
        <w:gridCol w:w="3418"/>
      </w:tblGrid>
      <w:tr w:rsidR="00534BC9" w:rsidRPr="006F384E" w14:paraId="1ABDFC35" w14:textId="77777777" w:rsidTr="00794A48">
        <w:tc>
          <w:tcPr>
            <w:tcW w:w="9286" w:type="dxa"/>
            <w:gridSpan w:val="3"/>
            <w:shd w:val="clear" w:color="auto" w:fill="auto"/>
          </w:tcPr>
          <w:p w14:paraId="6609A2F8" w14:textId="77777777" w:rsidR="0047216B" w:rsidRPr="00405714" w:rsidRDefault="00A3616C" w:rsidP="00A3616C">
            <w:pPr>
              <w:rPr>
                <w:rFonts w:ascii="Garamond" w:hAnsi="Garamond"/>
                <w:b/>
                <w:sz w:val="32"/>
                <w:szCs w:val="32"/>
              </w:rPr>
            </w:pPr>
            <w:r w:rsidRPr="00405714">
              <w:rPr>
                <w:rFonts w:ascii="Garamond" w:hAnsi="Garamond"/>
                <w:b/>
                <w:sz w:val="32"/>
                <w:szCs w:val="32"/>
              </w:rPr>
              <w:t>Basala hygienrutiner</w:t>
            </w:r>
            <w:r w:rsidR="00F52A1F" w:rsidRPr="00405714">
              <w:rPr>
                <w:rFonts w:ascii="Garamond" w:hAnsi="Garamond"/>
                <w:b/>
                <w:sz w:val="32"/>
                <w:szCs w:val="32"/>
              </w:rPr>
              <w:t xml:space="preserve"> och klädregler</w:t>
            </w:r>
          </w:p>
        </w:tc>
      </w:tr>
      <w:tr w:rsidR="006F384E" w:rsidRPr="006F384E" w14:paraId="6CD588E4" w14:textId="77777777" w:rsidTr="00794A48">
        <w:tc>
          <w:tcPr>
            <w:tcW w:w="2448" w:type="dxa"/>
            <w:shd w:val="clear" w:color="auto" w:fill="auto"/>
          </w:tcPr>
          <w:p w14:paraId="05813741" w14:textId="77777777" w:rsidR="006F384E" w:rsidRPr="006F384E" w:rsidRDefault="006F384E" w:rsidP="00534BC9">
            <w:pPr>
              <w:rPr>
                <w:rFonts w:ascii="Garamond" w:hAnsi="Garamond"/>
              </w:rPr>
            </w:pPr>
          </w:p>
        </w:tc>
        <w:tc>
          <w:tcPr>
            <w:tcW w:w="3420" w:type="dxa"/>
            <w:shd w:val="clear" w:color="auto" w:fill="auto"/>
          </w:tcPr>
          <w:p w14:paraId="49315C5B" w14:textId="77777777" w:rsidR="006F384E" w:rsidRPr="006F384E" w:rsidRDefault="006F384E" w:rsidP="00DE4498">
            <w:pPr>
              <w:rPr>
                <w:rFonts w:ascii="Garamond" w:hAnsi="Garamond"/>
                <w:b/>
              </w:rPr>
            </w:pPr>
            <w:r w:rsidRPr="006F384E">
              <w:rPr>
                <w:rFonts w:ascii="Garamond" w:hAnsi="Garamond"/>
                <w:b/>
              </w:rPr>
              <w:t>Åtgärd</w:t>
            </w:r>
          </w:p>
        </w:tc>
        <w:tc>
          <w:tcPr>
            <w:tcW w:w="3418" w:type="dxa"/>
            <w:shd w:val="clear" w:color="auto" w:fill="auto"/>
          </w:tcPr>
          <w:p w14:paraId="05B0DB31" w14:textId="77777777" w:rsidR="0047216B" w:rsidRPr="006F384E" w:rsidRDefault="006F384E" w:rsidP="00DE4498">
            <w:pPr>
              <w:rPr>
                <w:rFonts w:ascii="Garamond" w:hAnsi="Garamond"/>
                <w:b/>
              </w:rPr>
            </w:pPr>
            <w:r w:rsidRPr="006F384E">
              <w:rPr>
                <w:rFonts w:ascii="Garamond" w:hAnsi="Garamond"/>
                <w:b/>
              </w:rPr>
              <w:t>Åtgärdat datum</w:t>
            </w:r>
          </w:p>
        </w:tc>
      </w:tr>
      <w:tr w:rsidR="00E33025" w:rsidRPr="00E33025" w14:paraId="4995EAD9" w14:textId="77777777" w:rsidTr="00794A48">
        <w:tc>
          <w:tcPr>
            <w:tcW w:w="2448" w:type="dxa"/>
            <w:shd w:val="clear" w:color="auto" w:fill="auto"/>
          </w:tcPr>
          <w:p w14:paraId="56F18578" w14:textId="77777777" w:rsidR="00F2552A" w:rsidRPr="00E33025" w:rsidRDefault="00F2552A" w:rsidP="00534BC9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>Har kliniken e</w:t>
            </w:r>
            <w:r w:rsidR="00AB7FF5" w:rsidRPr="00E33025">
              <w:rPr>
                <w:rFonts w:ascii="Calibri" w:hAnsi="Calibri" w:cs="Calibri"/>
                <w:color w:val="000000" w:themeColor="text1"/>
              </w:rPr>
              <w:t>tt</w:t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hygien</w:t>
            </w:r>
            <w:r w:rsidR="00163153" w:rsidRPr="00E33025">
              <w:rPr>
                <w:rFonts w:ascii="Calibri" w:hAnsi="Calibri" w:cs="Calibri"/>
                <w:color w:val="000000" w:themeColor="text1"/>
              </w:rPr>
              <w:t>ombud</w:t>
            </w:r>
            <w:r w:rsidRPr="00E33025">
              <w:rPr>
                <w:rFonts w:ascii="Calibri" w:hAnsi="Calibri" w:cs="Calibri"/>
                <w:color w:val="000000" w:themeColor="text1"/>
              </w:rPr>
              <w:t>?</w:t>
            </w:r>
          </w:p>
          <w:p w14:paraId="0A9A2324" w14:textId="77777777" w:rsidR="00F2552A" w:rsidRPr="00E33025" w:rsidRDefault="00F2552A" w:rsidP="00534BC9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5642C7AF" w14:textId="77777777" w:rsidR="00F2552A" w:rsidRPr="00E33025" w:rsidRDefault="00F2552A" w:rsidP="00DE4498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418" w:type="dxa"/>
            <w:shd w:val="clear" w:color="auto" w:fill="auto"/>
          </w:tcPr>
          <w:p w14:paraId="5AF379D6" w14:textId="77777777" w:rsidR="00F2552A" w:rsidRPr="00E33025" w:rsidRDefault="00F2552A" w:rsidP="00DE4498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E33025" w:rsidRPr="00E33025" w14:paraId="470A1921" w14:textId="77777777" w:rsidTr="00794A48">
        <w:tc>
          <w:tcPr>
            <w:tcW w:w="2448" w:type="dxa"/>
            <w:shd w:val="clear" w:color="auto" w:fill="auto"/>
          </w:tcPr>
          <w:p w14:paraId="175F5416" w14:textId="77777777" w:rsidR="00163153" w:rsidRPr="00E33025" w:rsidRDefault="00163153" w:rsidP="00534BC9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>Har hygien</w:t>
            </w:r>
            <w:r w:rsidR="00AB7FF5" w:rsidRPr="00E33025">
              <w:rPr>
                <w:rFonts w:ascii="Calibri" w:hAnsi="Calibri" w:cs="Calibri"/>
                <w:color w:val="000000" w:themeColor="text1"/>
              </w:rPr>
              <w:t>ombudet mandat och tid att utföra sina uppgifter?</w:t>
            </w:r>
          </w:p>
          <w:p w14:paraId="3F298DE2" w14:textId="77777777" w:rsidR="00163153" w:rsidRPr="00E33025" w:rsidRDefault="00163153" w:rsidP="00534BC9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834F24A" w14:textId="77777777" w:rsidR="00163153" w:rsidRPr="00E33025" w:rsidRDefault="00163153" w:rsidP="00DE4498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418" w:type="dxa"/>
            <w:shd w:val="clear" w:color="auto" w:fill="auto"/>
          </w:tcPr>
          <w:p w14:paraId="623FDCE5" w14:textId="77777777" w:rsidR="00163153" w:rsidRPr="00E33025" w:rsidRDefault="00163153" w:rsidP="00DE4498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E33025" w:rsidRPr="00E33025" w14:paraId="253C78CB" w14:textId="77777777" w:rsidTr="00794A48">
        <w:tc>
          <w:tcPr>
            <w:tcW w:w="2448" w:type="dxa"/>
            <w:shd w:val="clear" w:color="auto" w:fill="auto"/>
          </w:tcPr>
          <w:p w14:paraId="6972DBF4" w14:textId="77777777" w:rsidR="00F2552A" w:rsidRPr="00E33025" w:rsidRDefault="00F2552A" w:rsidP="00534BC9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>Finns en stående punkt om hygien på dagordningen på APT?</w:t>
            </w:r>
          </w:p>
          <w:p w14:paraId="766D1F17" w14:textId="77777777" w:rsidR="00F2552A" w:rsidRPr="00E33025" w:rsidRDefault="00F2552A" w:rsidP="00534BC9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534EB46F" w14:textId="77777777" w:rsidR="00F2552A" w:rsidRPr="00E33025" w:rsidRDefault="00F2552A" w:rsidP="00DE4498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418" w:type="dxa"/>
            <w:shd w:val="clear" w:color="auto" w:fill="auto"/>
          </w:tcPr>
          <w:p w14:paraId="0D6CE290" w14:textId="77777777" w:rsidR="00F2552A" w:rsidRPr="00E33025" w:rsidRDefault="00F2552A" w:rsidP="00DE4498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E33025" w:rsidRPr="00E33025" w14:paraId="4201114A" w14:textId="77777777" w:rsidTr="00794A48">
        <w:tc>
          <w:tcPr>
            <w:tcW w:w="2448" w:type="dxa"/>
            <w:shd w:val="clear" w:color="auto" w:fill="auto"/>
          </w:tcPr>
          <w:p w14:paraId="1BF2CC5B" w14:textId="77777777" w:rsidR="00F2552A" w:rsidRPr="00E33025" w:rsidRDefault="00F2552A" w:rsidP="00534BC9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>Är klinikens hygienrutiner kända av alla medarbetare på kliniken?</w:t>
            </w:r>
          </w:p>
          <w:p w14:paraId="4C9672E9" w14:textId="77777777" w:rsidR="00F2552A" w:rsidRPr="00E33025" w:rsidRDefault="00F2552A" w:rsidP="00534BC9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42C322CB" w14:textId="77777777" w:rsidR="00F2552A" w:rsidRPr="00E33025" w:rsidRDefault="00F2552A" w:rsidP="00DE4498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418" w:type="dxa"/>
            <w:shd w:val="clear" w:color="auto" w:fill="auto"/>
          </w:tcPr>
          <w:p w14:paraId="531AB0E5" w14:textId="77777777" w:rsidR="00F2552A" w:rsidRPr="00E33025" w:rsidRDefault="00F2552A" w:rsidP="00DE4498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E33025" w:rsidRPr="00E33025" w14:paraId="6BBDE1A5" w14:textId="77777777" w:rsidTr="00794A48">
        <w:tc>
          <w:tcPr>
            <w:tcW w:w="2448" w:type="dxa"/>
            <w:shd w:val="clear" w:color="auto" w:fill="auto"/>
          </w:tcPr>
          <w:p w14:paraId="3E012464" w14:textId="77777777" w:rsidR="00F2552A" w:rsidRPr="00E33025" w:rsidRDefault="00F2552A" w:rsidP="00534BC9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>Mäts följsamhet till hygienrutiner och klädregler på kliniken regelbundet?</w:t>
            </w:r>
          </w:p>
          <w:p w14:paraId="4CDDE85E" w14:textId="77777777" w:rsidR="00F2552A" w:rsidRPr="00E33025" w:rsidRDefault="00F2552A" w:rsidP="00534BC9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78284865" w14:textId="77777777" w:rsidR="00F2552A" w:rsidRPr="00E33025" w:rsidRDefault="00F2552A" w:rsidP="00DE4498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418" w:type="dxa"/>
            <w:shd w:val="clear" w:color="auto" w:fill="auto"/>
          </w:tcPr>
          <w:p w14:paraId="3C6E3A43" w14:textId="77777777" w:rsidR="00F2552A" w:rsidRPr="00E33025" w:rsidRDefault="00F2552A" w:rsidP="00DE4498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E33025" w:rsidRPr="00E33025" w14:paraId="0F19731F" w14:textId="77777777" w:rsidTr="00794A48">
        <w:tc>
          <w:tcPr>
            <w:tcW w:w="2448" w:type="dxa"/>
            <w:shd w:val="clear" w:color="auto" w:fill="auto"/>
          </w:tcPr>
          <w:p w14:paraId="6E8677D1" w14:textId="77777777" w:rsidR="00163153" w:rsidRPr="00E33025" w:rsidRDefault="00163153" w:rsidP="00534BC9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>Har alla medarbetare kännedom om var klinikens hygienrutiner finns?</w:t>
            </w:r>
          </w:p>
          <w:p w14:paraId="37AF76F3" w14:textId="77777777" w:rsidR="00F2552A" w:rsidRPr="00E33025" w:rsidRDefault="00F2552A" w:rsidP="00534BC9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61732304" w14:textId="77777777" w:rsidR="00F2552A" w:rsidRPr="00E33025" w:rsidRDefault="00F2552A" w:rsidP="00DE4498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418" w:type="dxa"/>
            <w:shd w:val="clear" w:color="auto" w:fill="auto"/>
          </w:tcPr>
          <w:p w14:paraId="19132905" w14:textId="77777777" w:rsidR="00F2552A" w:rsidRPr="00E33025" w:rsidRDefault="00F2552A" w:rsidP="00DE4498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E33025" w:rsidRPr="00E33025" w14:paraId="41AB16B0" w14:textId="77777777" w:rsidTr="00794A48">
        <w:tc>
          <w:tcPr>
            <w:tcW w:w="2448" w:type="dxa"/>
            <w:shd w:val="clear" w:color="auto" w:fill="auto"/>
          </w:tcPr>
          <w:p w14:paraId="5E62189E" w14:textId="77777777" w:rsidR="00163153" w:rsidRPr="00E33025" w:rsidRDefault="00163153" w:rsidP="00534BC9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>Har alla medarbetare kännedom om hur avvikelser och förbättringsförslag gällande hygienrutiner rapporteras?</w:t>
            </w:r>
          </w:p>
          <w:p w14:paraId="7457539D" w14:textId="77777777" w:rsidR="00F2552A" w:rsidRPr="00E33025" w:rsidRDefault="00F2552A" w:rsidP="00534BC9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552FB5A8" w14:textId="77777777" w:rsidR="00F2552A" w:rsidRPr="00E33025" w:rsidRDefault="00F2552A" w:rsidP="00DE4498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418" w:type="dxa"/>
            <w:shd w:val="clear" w:color="auto" w:fill="auto"/>
          </w:tcPr>
          <w:p w14:paraId="2258BF2E" w14:textId="77777777" w:rsidR="00F2552A" w:rsidRPr="00E33025" w:rsidRDefault="00F2552A" w:rsidP="00DE4498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</w:tbl>
    <w:p w14:paraId="5B9222A5" w14:textId="167CE5D6" w:rsidR="00941B64" w:rsidRPr="00693F99" w:rsidRDefault="00941B64">
      <w:pPr>
        <w:rPr>
          <w:color w:val="FF0000"/>
        </w:rPr>
      </w:pPr>
      <w:r w:rsidRPr="00693F99">
        <w:rPr>
          <w:color w:val="FF000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3420"/>
        <w:gridCol w:w="3418"/>
      </w:tblGrid>
      <w:tr w:rsidR="00941B64" w:rsidRPr="00693F99" w14:paraId="6E57AB1A" w14:textId="77777777" w:rsidTr="00794A48">
        <w:tc>
          <w:tcPr>
            <w:tcW w:w="2448" w:type="dxa"/>
            <w:shd w:val="clear" w:color="auto" w:fill="auto"/>
          </w:tcPr>
          <w:p w14:paraId="10480370" w14:textId="77777777" w:rsidR="00941B64" w:rsidRPr="00693F99" w:rsidRDefault="00941B64" w:rsidP="00534BC9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420" w:type="dxa"/>
            <w:shd w:val="clear" w:color="auto" w:fill="auto"/>
          </w:tcPr>
          <w:p w14:paraId="35B89DF4" w14:textId="77777777" w:rsidR="00941B64" w:rsidRPr="00031B74" w:rsidRDefault="00941B64" w:rsidP="00DE4498">
            <w:pPr>
              <w:rPr>
                <w:rFonts w:ascii="Garamond" w:hAnsi="Garamond" w:cs="Calibri"/>
                <w:b/>
              </w:rPr>
            </w:pPr>
            <w:r w:rsidRPr="00031B74">
              <w:rPr>
                <w:rFonts w:ascii="Garamond" w:hAnsi="Garamond" w:cs="Calibri"/>
                <w:b/>
              </w:rPr>
              <w:t>Åtgärd</w:t>
            </w:r>
          </w:p>
        </w:tc>
        <w:tc>
          <w:tcPr>
            <w:tcW w:w="3418" w:type="dxa"/>
            <w:shd w:val="clear" w:color="auto" w:fill="auto"/>
          </w:tcPr>
          <w:p w14:paraId="06907150" w14:textId="77777777" w:rsidR="00941B64" w:rsidRPr="00031B74" w:rsidRDefault="00941B64" w:rsidP="00DE4498">
            <w:pPr>
              <w:rPr>
                <w:rFonts w:ascii="Garamond" w:hAnsi="Garamond" w:cs="Calibri"/>
                <w:b/>
              </w:rPr>
            </w:pPr>
            <w:r w:rsidRPr="00031B74">
              <w:rPr>
                <w:rFonts w:ascii="Garamond" w:hAnsi="Garamond" w:cs="Calibri"/>
                <w:b/>
              </w:rPr>
              <w:t>Åtgärdat datum</w:t>
            </w:r>
          </w:p>
        </w:tc>
      </w:tr>
      <w:tr w:rsidR="00E33025" w:rsidRPr="00E33025" w14:paraId="3F4F7AC7" w14:textId="77777777" w:rsidTr="00794A48">
        <w:tc>
          <w:tcPr>
            <w:tcW w:w="2448" w:type="dxa"/>
            <w:shd w:val="clear" w:color="auto" w:fill="auto"/>
          </w:tcPr>
          <w:p w14:paraId="344C089F" w14:textId="77777777" w:rsidR="00163153" w:rsidRPr="00E33025" w:rsidRDefault="00163153" w:rsidP="00534BC9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>Sker en årlig repetition av Basala hygienrutiner enligt  SOSFS 2015:10?</w:t>
            </w:r>
          </w:p>
          <w:p w14:paraId="63F37F1F" w14:textId="77777777" w:rsidR="00163153" w:rsidRPr="00E33025" w:rsidRDefault="00163153" w:rsidP="00534BC9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0F60AD6B" w14:textId="77777777" w:rsidR="00163153" w:rsidRPr="00E33025" w:rsidRDefault="00163153" w:rsidP="00DE4498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418" w:type="dxa"/>
            <w:shd w:val="clear" w:color="auto" w:fill="auto"/>
          </w:tcPr>
          <w:p w14:paraId="0AE99D98" w14:textId="77777777" w:rsidR="00163153" w:rsidRPr="00E33025" w:rsidRDefault="00163153" w:rsidP="00DE4498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A3616C" w:rsidRPr="00881A82" w14:paraId="6C227EED" w14:textId="77777777" w:rsidTr="00794A48">
        <w:tc>
          <w:tcPr>
            <w:tcW w:w="2448" w:type="dxa"/>
            <w:shd w:val="clear" w:color="auto" w:fill="auto"/>
          </w:tcPr>
          <w:p w14:paraId="672604B9" w14:textId="77777777" w:rsidR="00A3616C" w:rsidRDefault="00A3616C" w:rsidP="00534B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Följsamhet till handdesinfektion</w:t>
            </w:r>
            <w:r w:rsidR="00A00CD8">
              <w:rPr>
                <w:rFonts w:ascii="Calibri" w:hAnsi="Calibri" w:cs="Calibri"/>
              </w:rPr>
              <w:t xml:space="preserve"> före rent och efter orent arbete</w:t>
            </w:r>
            <w:r>
              <w:rPr>
                <w:rFonts w:ascii="Calibri" w:hAnsi="Calibri" w:cs="Calibri"/>
              </w:rPr>
              <w:t>?</w:t>
            </w:r>
          </w:p>
          <w:p w14:paraId="389024A5" w14:textId="77777777" w:rsidR="00A3616C" w:rsidRPr="00881A82" w:rsidRDefault="00781231" w:rsidP="00534BC9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0CDA95F3" w14:textId="77777777" w:rsidR="00A3616C" w:rsidRPr="00881A82" w:rsidRDefault="00A3616C" w:rsidP="00DE44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38B7541C" w14:textId="77777777" w:rsidR="00A3616C" w:rsidRPr="00881A82" w:rsidRDefault="00A3616C" w:rsidP="00DE4498">
            <w:pPr>
              <w:rPr>
                <w:rFonts w:ascii="Calibri" w:hAnsi="Calibri" w:cs="Calibri"/>
                <w:b/>
              </w:rPr>
            </w:pPr>
          </w:p>
        </w:tc>
      </w:tr>
      <w:tr w:rsidR="00A00CD8" w:rsidRPr="00881A82" w14:paraId="0F1EA1CF" w14:textId="77777777" w:rsidTr="00794A48">
        <w:tc>
          <w:tcPr>
            <w:tcW w:w="2448" w:type="dxa"/>
            <w:shd w:val="clear" w:color="auto" w:fill="auto"/>
          </w:tcPr>
          <w:p w14:paraId="026C3241" w14:textId="77777777" w:rsidR="00A00CD8" w:rsidRDefault="00A00CD8" w:rsidP="00534B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Följsamhet till handdesinfektion före handskar och efter handskar?</w:t>
            </w:r>
          </w:p>
          <w:p w14:paraId="0BD08750" w14:textId="77777777" w:rsidR="00A00CD8" w:rsidRDefault="00A00CD8" w:rsidP="00534BC9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59E3B52C" w14:textId="77777777" w:rsidR="00A00CD8" w:rsidRPr="00881A82" w:rsidRDefault="00A00CD8" w:rsidP="00DE44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0FAA30CB" w14:textId="77777777" w:rsidR="00A00CD8" w:rsidRPr="00881A82" w:rsidRDefault="00A00CD8" w:rsidP="00DE4498">
            <w:pPr>
              <w:rPr>
                <w:rFonts w:ascii="Calibri" w:hAnsi="Calibri" w:cs="Calibri"/>
                <w:b/>
              </w:rPr>
            </w:pPr>
          </w:p>
        </w:tc>
      </w:tr>
      <w:tr w:rsidR="00680482" w:rsidRPr="00881A82" w14:paraId="42A339A6" w14:textId="77777777" w:rsidTr="00794A48">
        <w:tc>
          <w:tcPr>
            <w:tcW w:w="2448" w:type="dxa"/>
            <w:shd w:val="clear" w:color="auto" w:fill="auto"/>
          </w:tcPr>
          <w:p w14:paraId="2A53494F" w14:textId="77777777" w:rsidR="00892F1D" w:rsidRPr="008B533F" w:rsidRDefault="00892F1D" w:rsidP="00892F1D">
            <w:pPr>
              <w:rPr>
                <w:rFonts w:ascii="Calibri" w:hAnsi="Calibri" w:cs="Calibri"/>
              </w:rPr>
            </w:pPr>
            <w:r w:rsidRPr="008B533F">
              <w:rPr>
                <w:rFonts w:ascii="Calibri" w:hAnsi="Calibri" w:cs="Calibri"/>
              </w:rPr>
              <w:t>Är personalens</w:t>
            </w:r>
          </w:p>
          <w:p w14:paraId="387C458A" w14:textId="5FBD3251" w:rsidR="00892F1D" w:rsidRPr="008B533F" w:rsidRDefault="00892F1D" w:rsidP="00892F1D">
            <w:pPr>
              <w:rPr>
                <w:rFonts w:ascii="Calibri" w:hAnsi="Calibri" w:cs="Calibri"/>
                <w:sz w:val="22"/>
                <w:szCs w:val="22"/>
              </w:rPr>
            </w:pPr>
            <w:r w:rsidRPr="008B533F">
              <w:rPr>
                <w:rFonts w:ascii="Calibri" w:hAnsi="Calibri" w:cs="Calibri"/>
              </w:rPr>
              <w:t>underarmar och händer fria från armbandsur, smycken, bandage, förband, stödskenor eller motsvarande</w:t>
            </w:r>
            <w:r w:rsidR="008B533F">
              <w:rPr>
                <w:rFonts w:ascii="Calibri" w:hAnsi="Calibri" w:cs="Calibri"/>
              </w:rPr>
              <w:t>?</w:t>
            </w:r>
          </w:p>
          <w:p w14:paraId="114DAA84" w14:textId="606C47BF" w:rsidR="00680482" w:rsidRDefault="00892F1D" w:rsidP="00534BC9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</w:t>
            </w:r>
            <w:r w:rsidR="00781231" w:rsidRPr="00881A82">
              <w:rPr>
                <w:rFonts w:ascii="Calibri" w:hAnsi="Calibri" w:cs="Calibri"/>
              </w:rPr>
              <w:t xml:space="preserve">   Nej </w:t>
            </w:r>
            <w:r w:rsidR="00781231"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1231"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="00781231"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6B9341FF" w14:textId="77777777" w:rsidR="00680482" w:rsidRPr="00881A82" w:rsidRDefault="00680482" w:rsidP="00DE44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0B57CEBF" w14:textId="77777777" w:rsidR="00680482" w:rsidRPr="00881A82" w:rsidRDefault="00680482" w:rsidP="00DE4498">
            <w:pPr>
              <w:rPr>
                <w:rFonts w:ascii="Calibri" w:hAnsi="Calibri" w:cs="Calibri"/>
                <w:b/>
              </w:rPr>
            </w:pPr>
          </w:p>
        </w:tc>
      </w:tr>
      <w:tr w:rsidR="00A00CD8" w:rsidRPr="00881A82" w14:paraId="1D1BA0A6" w14:textId="77777777" w:rsidTr="00794A48">
        <w:tc>
          <w:tcPr>
            <w:tcW w:w="2448" w:type="dxa"/>
            <w:shd w:val="clear" w:color="auto" w:fill="auto"/>
          </w:tcPr>
          <w:p w14:paraId="0AE75AFE" w14:textId="77777777" w:rsidR="00A00CD8" w:rsidRDefault="00A00CD8" w:rsidP="00534B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Har personalen korta naglar?</w:t>
            </w:r>
          </w:p>
          <w:p w14:paraId="689A72E6" w14:textId="77777777" w:rsidR="00A00CD8" w:rsidRDefault="00A00CD8" w:rsidP="00534BC9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0836DD57" w14:textId="77777777" w:rsidR="00A00CD8" w:rsidRPr="00881A82" w:rsidRDefault="00A00CD8" w:rsidP="00DE44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3BD608C7" w14:textId="77777777" w:rsidR="00A00CD8" w:rsidRPr="00881A82" w:rsidRDefault="00A00CD8" w:rsidP="00DE4498">
            <w:pPr>
              <w:rPr>
                <w:rFonts w:ascii="Calibri" w:hAnsi="Calibri" w:cs="Calibri"/>
                <w:b/>
              </w:rPr>
            </w:pPr>
          </w:p>
        </w:tc>
      </w:tr>
      <w:tr w:rsidR="00680482" w:rsidRPr="00881A82" w14:paraId="1C7EB5DC" w14:textId="77777777" w:rsidTr="00794A48">
        <w:tc>
          <w:tcPr>
            <w:tcW w:w="2448" w:type="dxa"/>
            <w:shd w:val="clear" w:color="auto" w:fill="auto"/>
          </w:tcPr>
          <w:p w14:paraId="47EEB86D" w14:textId="77777777" w:rsidR="00680482" w:rsidRDefault="00680482" w:rsidP="00534B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Förekommer nagellack och konstgjorda naglar?</w:t>
            </w:r>
          </w:p>
          <w:p w14:paraId="2C260950" w14:textId="77777777" w:rsidR="00680482" w:rsidRDefault="00781231" w:rsidP="00534BC9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4A400220" w14:textId="77777777" w:rsidR="00680482" w:rsidRPr="00881A82" w:rsidRDefault="00680482" w:rsidP="00DE44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149E6B15" w14:textId="77777777" w:rsidR="00680482" w:rsidRPr="00881A82" w:rsidRDefault="00680482" w:rsidP="00DE4498">
            <w:pPr>
              <w:rPr>
                <w:rFonts w:ascii="Calibri" w:hAnsi="Calibri" w:cs="Calibri"/>
                <w:b/>
              </w:rPr>
            </w:pPr>
          </w:p>
        </w:tc>
      </w:tr>
      <w:tr w:rsidR="00A3616C" w:rsidRPr="00881A82" w14:paraId="4F3E62CF" w14:textId="77777777" w:rsidTr="00794A48">
        <w:tc>
          <w:tcPr>
            <w:tcW w:w="2448" w:type="dxa"/>
            <w:shd w:val="clear" w:color="auto" w:fill="auto"/>
          </w:tcPr>
          <w:p w14:paraId="4413795C" w14:textId="77777777" w:rsidR="00A3616C" w:rsidRDefault="00A3616C" w:rsidP="00534B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Följsamhet till handskar?</w:t>
            </w:r>
          </w:p>
          <w:p w14:paraId="3A23A05B" w14:textId="77777777" w:rsidR="00A3616C" w:rsidRPr="00881A82" w:rsidRDefault="00781231" w:rsidP="00534BC9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03CB860C" w14:textId="77777777" w:rsidR="00A3616C" w:rsidRPr="00881A82" w:rsidRDefault="00A3616C" w:rsidP="00DE44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31E23CAC" w14:textId="77777777" w:rsidR="00A3616C" w:rsidRPr="00881A82" w:rsidRDefault="00A3616C" w:rsidP="00DE4498">
            <w:pPr>
              <w:rPr>
                <w:rFonts w:ascii="Calibri" w:hAnsi="Calibri" w:cs="Calibri"/>
                <w:b/>
              </w:rPr>
            </w:pPr>
          </w:p>
        </w:tc>
      </w:tr>
      <w:tr w:rsidR="00A3616C" w:rsidRPr="00881A82" w14:paraId="5A6200BA" w14:textId="77777777" w:rsidTr="00794A48">
        <w:tc>
          <w:tcPr>
            <w:tcW w:w="2448" w:type="dxa"/>
            <w:shd w:val="clear" w:color="auto" w:fill="auto"/>
          </w:tcPr>
          <w:p w14:paraId="27616E40" w14:textId="77777777" w:rsidR="00A3616C" w:rsidRDefault="00A00CD8" w:rsidP="00534B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Används</w:t>
            </w:r>
            <w:r w:rsidR="00A3616C">
              <w:rPr>
                <w:rFonts w:ascii="Calibri" w:hAnsi="Calibri" w:cs="Calibri"/>
              </w:rPr>
              <w:t xml:space="preserve"> skyddsförkläde</w:t>
            </w:r>
            <w:r>
              <w:rPr>
                <w:rFonts w:ascii="Calibri" w:hAnsi="Calibri" w:cs="Calibri"/>
              </w:rPr>
              <w:t xml:space="preserve"> vid patientkontakt och risk för stänk</w:t>
            </w:r>
            <w:r w:rsidR="00A3616C">
              <w:rPr>
                <w:rFonts w:ascii="Calibri" w:hAnsi="Calibri" w:cs="Calibri"/>
              </w:rPr>
              <w:t>?</w:t>
            </w:r>
          </w:p>
          <w:p w14:paraId="5FCF58ED" w14:textId="77777777" w:rsidR="00A3616C" w:rsidRPr="00881A82" w:rsidRDefault="00781231" w:rsidP="00534BC9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0936779" w14:textId="77777777" w:rsidR="00A3616C" w:rsidRPr="00881A82" w:rsidRDefault="00A3616C" w:rsidP="00DE44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21F54B99" w14:textId="77777777" w:rsidR="00A3616C" w:rsidRPr="00881A82" w:rsidRDefault="00A3616C" w:rsidP="00DE4498">
            <w:pPr>
              <w:rPr>
                <w:rFonts w:ascii="Calibri" w:hAnsi="Calibri" w:cs="Calibri"/>
                <w:b/>
              </w:rPr>
            </w:pPr>
          </w:p>
        </w:tc>
      </w:tr>
      <w:tr w:rsidR="00A3616C" w:rsidRPr="00881A82" w14:paraId="4025C3FE" w14:textId="77777777" w:rsidTr="00794A48">
        <w:tc>
          <w:tcPr>
            <w:tcW w:w="2448" w:type="dxa"/>
            <w:shd w:val="clear" w:color="auto" w:fill="auto"/>
          </w:tcPr>
          <w:p w14:paraId="7CC2B8BB" w14:textId="77777777" w:rsidR="00A3616C" w:rsidRDefault="00A3616C" w:rsidP="00534B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Används visir, munskydd/skyddsglas</w:t>
            </w:r>
            <w:r w:rsidR="006333A6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ögon</w:t>
            </w:r>
            <w:r w:rsidR="00A00CD8">
              <w:rPr>
                <w:rFonts w:ascii="Calibri" w:hAnsi="Calibri" w:cs="Calibri"/>
              </w:rPr>
              <w:t xml:space="preserve"> vid risk för stänk</w:t>
            </w:r>
            <w:r>
              <w:rPr>
                <w:rFonts w:ascii="Calibri" w:hAnsi="Calibri" w:cs="Calibri"/>
              </w:rPr>
              <w:t>?</w:t>
            </w:r>
          </w:p>
          <w:p w14:paraId="5535E3FB" w14:textId="77777777" w:rsidR="0047216B" w:rsidRPr="00881A82" w:rsidRDefault="00781231" w:rsidP="00534BC9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0F77EC61" w14:textId="77777777" w:rsidR="00A3616C" w:rsidRPr="00881A82" w:rsidRDefault="00A3616C" w:rsidP="00DE44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06B3F0B3" w14:textId="77777777" w:rsidR="00A3616C" w:rsidRPr="00881A82" w:rsidRDefault="00A3616C" w:rsidP="00DE4498">
            <w:pPr>
              <w:rPr>
                <w:rFonts w:ascii="Calibri" w:hAnsi="Calibri" w:cs="Calibri"/>
                <w:b/>
              </w:rPr>
            </w:pPr>
          </w:p>
        </w:tc>
      </w:tr>
      <w:tr w:rsidR="009143F0" w:rsidRPr="00881A82" w14:paraId="26E1B197" w14:textId="77777777" w:rsidTr="00794A48">
        <w:tc>
          <w:tcPr>
            <w:tcW w:w="2448" w:type="dxa"/>
            <w:shd w:val="clear" w:color="auto" w:fill="auto"/>
          </w:tcPr>
          <w:p w14:paraId="03DCAD43" w14:textId="77777777" w:rsidR="00781231" w:rsidRDefault="009143F0" w:rsidP="009143F0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>Finns handskar/skydds</w:t>
            </w:r>
            <w:r w:rsidR="00A00CD8">
              <w:rPr>
                <w:rFonts w:ascii="Calibri" w:hAnsi="Calibri" w:cs="Calibri"/>
              </w:rPr>
              <w:t>-</w:t>
            </w:r>
            <w:r w:rsidRPr="00881A82">
              <w:rPr>
                <w:rFonts w:ascii="Calibri" w:hAnsi="Calibri" w:cs="Calibri"/>
              </w:rPr>
              <w:t>förkläde/mun-skydd/visir lätt-åtkomligt placerade</w:t>
            </w:r>
            <w:r w:rsidR="00A00CD8">
              <w:rPr>
                <w:rFonts w:ascii="Calibri" w:hAnsi="Calibri" w:cs="Calibri"/>
              </w:rPr>
              <w:t xml:space="preserve"> i patientnära arbete</w:t>
            </w:r>
            <w:r w:rsidRPr="00881A82">
              <w:rPr>
                <w:rFonts w:ascii="Calibri" w:hAnsi="Calibri" w:cs="Calibri"/>
              </w:rPr>
              <w:t>?</w:t>
            </w:r>
          </w:p>
          <w:p w14:paraId="43EF897A" w14:textId="77777777" w:rsidR="009143F0" w:rsidRPr="00881A82" w:rsidRDefault="00781231" w:rsidP="00534BC9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 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5779F89E" w14:textId="77777777" w:rsidR="009143F0" w:rsidRPr="00881A82" w:rsidRDefault="009143F0" w:rsidP="00DE44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7D43A36E" w14:textId="77777777" w:rsidR="009143F0" w:rsidRPr="00881A82" w:rsidRDefault="009143F0" w:rsidP="00DE4498">
            <w:pPr>
              <w:rPr>
                <w:rFonts w:ascii="Calibri" w:hAnsi="Calibri" w:cs="Calibri"/>
                <w:b/>
              </w:rPr>
            </w:pPr>
          </w:p>
        </w:tc>
      </w:tr>
    </w:tbl>
    <w:p w14:paraId="3B66C6CC" w14:textId="77777777" w:rsidR="00941B64" w:rsidRDefault="00941B6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3420"/>
        <w:gridCol w:w="3418"/>
      </w:tblGrid>
      <w:tr w:rsidR="00941B64" w:rsidRPr="00881A82" w14:paraId="294EBC76" w14:textId="77777777" w:rsidTr="00794A48">
        <w:tc>
          <w:tcPr>
            <w:tcW w:w="2448" w:type="dxa"/>
            <w:shd w:val="clear" w:color="auto" w:fill="auto"/>
          </w:tcPr>
          <w:p w14:paraId="70E54AE3" w14:textId="77777777" w:rsidR="00941B64" w:rsidRDefault="00941B64" w:rsidP="00DE4498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  <w:shd w:val="clear" w:color="auto" w:fill="auto"/>
          </w:tcPr>
          <w:p w14:paraId="2776CAF2" w14:textId="77777777" w:rsidR="00941B64" w:rsidRPr="00941B64" w:rsidRDefault="00941B64" w:rsidP="00DE4498">
            <w:pPr>
              <w:rPr>
                <w:rFonts w:ascii="Garamond" w:hAnsi="Garamond" w:cs="Calibri"/>
                <w:b/>
              </w:rPr>
            </w:pPr>
            <w:r w:rsidRPr="00941B64">
              <w:rPr>
                <w:rFonts w:ascii="Garamond" w:hAnsi="Garamond" w:cs="Calibri"/>
                <w:b/>
              </w:rPr>
              <w:t>Åtgärd</w:t>
            </w:r>
          </w:p>
        </w:tc>
        <w:tc>
          <w:tcPr>
            <w:tcW w:w="3418" w:type="dxa"/>
            <w:shd w:val="clear" w:color="auto" w:fill="auto"/>
          </w:tcPr>
          <w:p w14:paraId="13546FB9" w14:textId="77777777" w:rsidR="00941B64" w:rsidRPr="00941B64" w:rsidRDefault="00941B64" w:rsidP="00DE4498">
            <w:pPr>
              <w:rPr>
                <w:rFonts w:ascii="Garamond" w:hAnsi="Garamond" w:cs="Calibri"/>
                <w:b/>
              </w:rPr>
            </w:pPr>
            <w:r w:rsidRPr="00941B64">
              <w:rPr>
                <w:rFonts w:ascii="Garamond" w:hAnsi="Garamond" w:cs="Calibri"/>
                <w:b/>
              </w:rPr>
              <w:t>Åtgärdat datum</w:t>
            </w:r>
          </w:p>
        </w:tc>
      </w:tr>
      <w:tr w:rsidR="00941B64" w:rsidRPr="00881A82" w14:paraId="7ECCB109" w14:textId="77777777" w:rsidTr="00794A48">
        <w:tc>
          <w:tcPr>
            <w:tcW w:w="2448" w:type="dxa"/>
            <w:shd w:val="clear" w:color="auto" w:fill="auto"/>
          </w:tcPr>
          <w:p w14:paraId="4CA0D3CE" w14:textId="77777777" w:rsidR="00941B64" w:rsidRDefault="00941B64" w:rsidP="00DE449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Finns förutsättningar att byta arbetskläder dagligen?</w:t>
            </w:r>
          </w:p>
          <w:p w14:paraId="50EA76FA" w14:textId="77777777" w:rsidR="00941B64" w:rsidRDefault="00941B64" w:rsidP="00DE4498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4DE3394C" w14:textId="77777777" w:rsidR="00941B64" w:rsidRPr="00881A82" w:rsidRDefault="00941B64" w:rsidP="00DE44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211A08B4" w14:textId="77777777" w:rsidR="00941B64" w:rsidRPr="00881A82" w:rsidRDefault="00941B64" w:rsidP="00DE4498">
            <w:pPr>
              <w:rPr>
                <w:rFonts w:ascii="Calibri" w:hAnsi="Calibri" w:cs="Calibri"/>
                <w:b/>
              </w:rPr>
            </w:pPr>
          </w:p>
        </w:tc>
      </w:tr>
      <w:tr w:rsidR="009D1AAA" w:rsidRPr="00881A82" w14:paraId="67C3B3C1" w14:textId="77777777" w:rsidTr="00794A48">
        <w:tc>
          <w:tcPr>
            <w:tcW w:w="2448" w:type="dxa"/>
            <w:shd w:val="clear" w:color="auto" w:fill="auto"/>
          </w:tcPr>
          <w:p w14:paraId="0DB0A9B2" w14:textId="77777777" w:rsidR="00640401" w:rsidRDefault="00640401" w:rsidP="00DE449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Bär all personal kortärmade arbetskläder?</w:t>
            </w:r>
          </w:p>
          <w:p w14:paraId="4D6ADC38" w14:textId="77777777" w:rsidR="009D1AAA" w:rsidRPr="00881A82" w:rsidRDefault="009D1AAA" w:rsidP="00DE4498">
            <w:pPr>
              <w:rPr>
                <w:rFonts w:ascii="Calibri" w:hAnsi="Calibri" w:cs="Calibri"/>
                <w:b/>
              </w:rPr>
            </w:pPr>
            <w:r w:rsidRPr="00881A82">
              <w:rPr>
                <w:rFonts w:ascii="Calibri" w:hAnsi="Calibri" w:cs="Calibri"/>
              </w:rPr>
              <w:t xml:space="preserve">Ja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178F1FEC" w14:textId="77777777" w:rsidR="009D1AAA" w:rsidRPr="00881A82" w:rsidRDefault="009D1AAA" w:rsidP="00DE44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68C85076" w14:textId="77777777" w:rsidR="009D1AAA" w:rsidRPr="00881A82" w:rsidRDefault="009D1AAA" w:rsidP="00DE4498">
            <w:pPr>
              <w:rPr>
                <w:rFonts w:ascii="Calibri" w:hAnsi="Calibri" w:cs="Calibri"/>
                <w:b/>
              </w:rPr>
            </w:pPr>
          </w:p>
        </w:tc>
      </w:tr>
      <w:tr w:rsidR="009D1AAA" w:rsidRPr="00881A82" w14:paraId="69CF99CB" w14:textId="77777777" w:rsidTr="00794A48">
        <w:tc>
          <w:tcPr>
            <w:tcW w:w="2448" w:type="dxa"/>
            <w:shd w:val="clear" w:color="auto" w:fill="auto"/>
          </w:tcPr>
          <w:p w14:paraId="59D3DABD" w14:textId="77777777" w:rsidR="009D1AAA" w:rsidRPr="00881A82" w:rsidRDefault="009D1AAA" w:rsidP="00DE4498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>Används arbetsdräkten endast inom arbetsplatsen?</w:t>
            </w:r>
          </w:p>
          <w:p w14:paraId="2F7B6685" w14:textId="77777777" w:rsidR="009D1AAA" w:rsidRPr="00881A82" w:rsidRDefault="009D1AAA" w:rsidP="00DE4498">
            <w:pPr>
              <w:rPr>
                <w:rFonts w:ascii="Calibri" w:hAnsi="Calibri" w:cs="Calibri"/>
                <w:b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2C18B856" w14:textId="77777777" w:rsidR="009D1AAA" w:rsidRPr="00881A82" w:rsidRDefault="009D1AAA" w:rsidP="00DE44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4B6481AD" w14:textId="77777777" w:rsidR="009D1AAA" w:rsidRPr="00881A82" w:rsidRDefault="009D1AAA" w:rsidP="00DE4498">
            <w:pPr>
              <w:rPr>
                <w:rFonts w:ascii="Calibri" w:hAnsi="Calibri" w:cs="Calibri"/>
                <w:b/>
              </w:rPr>
            </w:pPr>
          </w:p>
        </w:tc>
      </w:tr>
      <w:tr w:rsidR="00E33025" w:rsidRPr="00E33025" w14:paraId="6BB13F4A" w14:textId="77777777" w:rsidTr="00794A48">
        <w:tc>
          <w:tcPr>
            <w:tcW w:w="2448" w:type="dxa"/>
            <w:shd w:val="clear" w:color="auto" w:fill="auto"/>
          </w:tcPr>
          <w:p w14:paraId="5C4BF9AE" w14:textId="77777777" w:rsidR="00AB7FF5" w:rsidRPr="00E33025" w:rsidRDefault="00AB7FF5" w:rsidP="00DE4498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>Används privata kläder kombinerat med arbetskläder på kliniken?</w:t>
            </w:r>
          </w:p>
          <w:p w14:paraId="69B6687E" w14:textId="77777777" w:rsidR="00AB7FF5" w:rsidRPr="00E33025" w:rsidRDefault="00AB7FF5" w:rsidP="00DE4498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15D39346" w14:textId="77777777" w:rsidR="00AB7FF5" w:rsidRPr="00E33025" w:rsidRDefault="00AB7FF5" w:rsidP="00DE4498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3418" w:type="dxa"/>
            <w:shd w:val="clear" w:color="auto" w:fill="auto"/>
          </w:tcPr>
          <w:p w14:paraId="70C5B4AD" w14:textId="77777777" w:rsidR="00AB7FF5" w:rsidRPr="00E33025" w:rsidRDefault="00AB7FF5" w:rsidP="00DE4498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9D1AAA" w:rsidRPr="00881A82" w14:paraId="35C757E5" w14:textId="77777777" w:rsidTr="00794A48">
        <w:tc>
          <w:tcPr>
            <w:tcW w:w="2448" w:type="dxa"/>
            <w:shd w:val="clear" w:color="auto" w:fill="auto"/>
          </w:tcPr>
          <w:p w14:paraId="09D5F033" w14:textId="77777777" w:rsidR="009D1AAA" w:rsidRPr="00881A82" w:rsidRDefault="009D1AAA" w:rsidP="00DE4498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>Tvättas arbet</w:t>
            </w:r>
            <w:r w:rsidR="00736981" w:rsidRPr="00881A82">
              <w:rPr>
                <w:rFonts w:ascii="Calibri" w:hAnsi="Calibri" w:cs="Calibri"/>
              </w:rPr>
              <w:t>skläderna på certifierat tvätteri?</w:t>
            </w:r>
          </w:p>
          <w:p w14:paraId="6F6C80CF" w14:textId="77777777" w:rsidR="009D1AAA" w:rsidRPr="00881A82" w:rsidRDefault="009D1AAA" w:rsidP="00DE4498">
            <w:pPr>
              <w:rPr>
                <w:rFonts w:ascii="Calibri" w:hAnsi="Calibri" w:cs="Calibri"/>
                <w:b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0966C74" w14:textId="77777777" w:rsidR="009D1AAA" w:rsidRPr="00881A82" w:rsidRDefault="009D1AAA" w:rsidP="00DE44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15CB5D4F" w14:textId="77777777" w:rsidR="009D1AAA" w:rsidRPr="00881A82" w:rsidRDefault="009D1AAA" w:rsidP="00DE4498">
            <w:pPr>
              <w:rPr>
                <w:rFonts w:ascii="Calibri" w:hAnsi="Calibri" w:cs="Calibri"/>
                <w:b/>
              </w:rPr>
            </w:pPr>
          </w:p>
        </w:tc>
      </w:tr>
      <w:tr w:rsidR="00F6551D" w:rsidRPr="006F384E" w14:paraId="4AA42351" w14:textId="77777777" w:rsidTr="00711376">
        <w:trPr>
          <w:cantSplit/>
          <w:trHeight w:hRule="exact" w:val="284"/>
        </w:trPr>
        <w:tc>
          <w:tcPr>
            <w:tcW w:w="9286" w:type="dxa"/>
            <w:gridSpan w:val="3"/>
            <w:shd w:val="clear" w:color="auto" w:fill="auto"/>
          </w:tcPr>
          <w:p w14:paraId="3B83CEDF" w14:textId="77777777" w:rsidR="00F6551D" w:rsidRPr="00A50F5F" w:rsidRDefault="00F6551D" w:rsidP="00A50F5F">
            <w:pPr>
              <w:rPr>
                <w:rFonts w:ascii="Garamond" w:hAnsi="Garamond"/>
                <w:b/>
                <w:sz w:val="36"/>
                <w:szCs w:val="36"/>
              </w:rPr>
            </w:pPr>
          </w:p>
        </w:tc>
      </w:tr>
      <w:tr w:rsidR="00E33025" w:rsidRPr="00E33025" w14:paraId="0A507142" w14:textId="77777777" w:rsidTr="00794A48">
        <w:tc>
          <w:tcPr>
            <w:tcW w:w="2448" w:type="dxa"/>
            <w:shd w:val="clear" w:color="auto" w:fill="auto"/>
          </w:tcPr>
          <w:p w14:paraId="15EBC042" w14:textId="77777777" w:rsidR="006F384E" w:rsidRPr="00E33025" w:rsidRDefault="003679D7" w:rsidP="007E535B">
            <w:pPr>
              <w:rPr>
                <w:rFonts w:ascii="Garamond" w:hAnsi="Garamond"/>
                <w:b/>
                <w:color w:val="000000" w:themeColor="text1"/>
                <w:sz w:val="32"/>
                <w:szCs w:val="32"/>
              </w:rPr>
            </w:pPr>
            <w:r w:rsidRPr="00E33025">
              <w:rPr>
                <w:rFonts w:ascii="Garamond" w:hAnsi="Garamond"/>
                <w:b/>
                <w:color w:val="000000" w:themeColor="text1"/>
                <w:sz w:val="32"/>
                <w:szCs w:val="32"/>
              </w:rPr>
              <w:t>Rutiner behandlingsrum</w:t>
            </w:r>
          </w:p>
        </w:tc>
        <w:tc>
          <w:tcPr>
            <w:tcW w:w="3420" w:type="dxa"/>
            <w:shd w:val="clear" w:color="auto" w:fill="auto"/>
          </w:tcPr>
          <w:p w14:paraId="103B51B0" w14:textId="77777777" w:rsidR="006F384E" w:rsidRPr="00E33025" w:rsidRDefault="006F384E" w:rsidP="007E535B">
            <w:pPr>
              <w:rPr>
                <w:rFonts w:ascii="Garamond" w:hAnsi="Garamond"/>
                <w:b/>
                <w:color w:val="000000" w:themeColor="text1"/>
              </w:rPr>
            </w:pPr>
          </w:p>
        </w:tc>
        <w:tc>
          <w:tcPr>
            <w:tcW w:w="3418" w:type="dxa"/>
            <w:shd w:val="clear" w:color="auto" w:fill="auto"/>
          </w:tcPr>
          <w:p w14:paraId="4EB978C5" w14:textId="77777777" w:rsidR="006F384E" w:rsidRPr="00E33025" w:rsidRDefault="006F384E" w:rsidP="007E535B">
            <w:pPr>
              <w:rPr>
                <w:rFonts w:ascii="Garamond" w:hAnsi="Garamond"/>
                <w:b/>
                <w:color w:val="000000" w:themeColor="text1"/>
              </w:rPr>
            </w:pPr>
          </w:p>
          <w:p w14:paraId="3C5B015F" w14:textId="77777777" w:rsidR="0047216B" w:rsidRPr="00E33025" w:rsidRDefault="0047216B" w:rsidP="007E535B">
            <w:pPr>
              <w:rPr>
                <w:rFonts w:ascii="Garamond" w:hAnsi="Garamond"/>
                <w:b/>
                <w:color w:val="000000" w:themeColor="text1"/>
              </w:rPr>
            </w:pPr>
          </w:p>
        </w:tc>
      </w:tr>
      <w:tr w:rsidR="009D1AAA" w:rsidRPr="00881A82" w14:paraId="3AE467B6" w14:textId="77777777" w:rsidTr="00794A48">
        <w:tc>
          <w:tcPr>
            <w:tcW w:w="2448" w:type="dxa"/>
            <w:shd w:val="clear" w:color="auto" w:fill="auto"/>
          </w:tcPr>
          <w:p w14:paraId="4B1598FD" w14:textId="77777777" w:rsidR="00A50F5F" w:rsidRDefault="00A50F5F" w:rsidP="007E53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Har fria ytor skapats</w:t>
            </w:r>
          </w:p>
          <w:p w14:paraId="169AFB9A" w14:textId="77777777" w:rsidR="00A50F5F" w:rsidRDefault="00A00CD8" w:rsidP="007E53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  <w:r w:rsidR="00A50F5F">
              <w:rPr>
                <w:rFonts w:ascii="Calibri" w:hAnsi="Calibri" w:cs="Calibri"/>
              </w:rPr>
              <w:t>ör att kunna utföra ytdesinfektion?</w:t>
            </w:r>
          </w:p>
          <w:p w14:paraId="52B306AE" w14:textId="77777777" w:rsidR="006F384E" w:rsidRPr="00F256C2" w:rsidRDefault="009D1AAA" w:rsidP="007E535B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91422D8" w14:textId="77777777" w:rsidR="009D1AAA" w:rsidRPr="00881A82" w:rsidRDefault="009D1AAA" w:rsidP="007E535B">
            <w:pPr>
              <w:rPr>
                <w:rFonts w:ascii="Calibri" w:hAnsi="Calibri" w:cs="Calibri"/>
              </w:rPr>
            </w:pPr>
          </w:p>
        </w:tc>
        <w:tc>
          <w:tcPr>
            <w:tcW w:w="3418" w:type="dxa"/>
            <w:shd w:val="clear" w:color="auto" w:fill="auto"/>
          </w:tcPr>
          <w:p w14:paraId="548985F2" w14:textId="77777777" w:rsidR="009D1AAA" w:rsidRPr="00881A82" w:rsidRDefault="009D1AAA" w:rsidP="007E535B">
            <w:pPr>
              <w:rPr>
                <w:rFonts w:ascii="Calibri" w:hAnsi="Calibri" w:cs="Calibri"/>
              </w:rPr>
            </w:pPr>
          </w:p>
        </w:tc>
      </w:tr>
      <w:tr w:rsidR="00C73B55" w:rsidRPr="00881A82" w14:paraId="3CC41424" w14:textId="77777777" w:rsidTr="00794A48">
        <w:tc>
          <w:tcPr>
            <w:tcW w:w="2448" w:type="dxa"/>
            <w:shd w:val="clear" w:color="auto" w:fill="auto"/>
          </w:tcPr>
          <w:p w14:paraId="09EF20F3" w14:textId="77777777" w:rsidR="00C73B55" w:rsidRDefault="00F65477" w:rsidP="007E53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Finns rutin för ytdesinfektion mellan varje patient?</w:t>
            </w:r>
          </w:p>
          <w:p w14:paraId="6FEF47E6" w14:textId="7E89DCF4" w:rsidR="00F65477" w:rsidRDefault="00F65477" w:rsidP="007E535B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49A63725" w14:textId="77777777" w:rsidR="00C73B55" w:rsidRPr="00881A82" w:rsidRDefault="00C73B55" w:rsidP="007E535B">
            <w:pPr>
              <w:rPr>
                <w:rFonts w:ascii="Calibri" w:hAnsi="Calibri" w:cs="Calibri"/>
              </w:rPr>
            </w:pPr>
          </w:p>
        </w:tc>
        <w:tc>
          <w:tcPr>
            <w:tcW w:w="3418" w:type="dxa"/>
            <w:shd w:val="clear" w:color="auto" w:fill="auto"/>
          </w:tcPr>
          <w:p w14:paraId="089E5233" w14:textId="77777777" w:rsidR="00C73B55" w:rsidRPr="00881A82" w:rsidRDefault="00C73B55" w:rsidP="007E535B">
            <w:pPr>
              <w:rPr>
                <w:rFonts w:ascii="Calibri" w:hAnsi="Calibri" w:cs="Calibri"/>
              </w:rPr>
            </w:pPr>
          </w:p>
        </w:tc>
      </w:tr>
      <w:tr w:rsidR="00A50F5F" w:rsidRPr="00881A82" w14:paraId="56CDA879" w14:textId="77777777" w:rsidTr="00794A48">
        <w:tc>
          <w:tcPr>
            <w:tcW w:w="2448" w:type="dxa"/>
            <w:shd w:val="clear" w:color="auto" w:fill="auto"/>
          </w:tcPr>
          <w:p w14:paraId="676B7FF1" w14:textId="77777777" w:rsidR="00A50F5F" w:rsidRDefault="00A50F5F" w:rsidP="007E53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Finns avdelade ytor för rent och orent i beh</w:t>
            </w:r>
            <w:r w:rsidR="00A00CD8">
              <w:rPr>
                <w:rFonts w:ascii="Calibri" w:hAnsi="Calibri" w:cs="Calibri"/>
              </w:rPr>
              <w:t>andlings</w:t>
            </w:r>
            <w:r>
              <w:rPr>
                <w:rFonts w:ascii="Calibri" w:hAnsi="Calibri" w:cs="Calibri"/>
              </w:rPr>
              <w:t>rummet?</w:t>
            </w:r>
          </w:p>
          <w:p w14:paraId="22181DB0" w14:textId="77777777" w:rsidR="00A50F5F" w:rsidRDefault="00A50F5F" w:rsidP="007E535B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1237BA50" w14:textId="77777777" w:rsidR="00A50F5F" w:rsidRPr="00881A82" w:rsidRDefault="00A50F5F" w:rsidP="007E535B">
            <w:pPr>
              <w:rPr>
                <w:rFonts w:ascii="Calibri" w:hAnsi="Calibri" w:cs="Calibri"/>
              </w:rPr>
            </w:pPr>
          </w:p>
        </w:tc>
        <w:tc>
          <w:tcPr>
            <w:tcW w:w="3418" w:type="dxa"/>
            <w:shd w:val="clear" w:color="auto" w:fill="auto"/>
          </w:tcPr>
          <w:p w14:paraId="7EF34C93" w14:textId="77777777" w:rsidR="00A50F5F" w:rsidRPr="00881A82" w:rsidRDefault="00A50F5F" w:rsidP="007E535B">
            <w:pPr>
              <w:rPr>
                <w:rFonts w:ascii="Calibri" w:hAnsi="Calibri" w:cs="Calibri"/>
              </w:rPr>
            </w:pPr>
          </w:p>
        </w:tc>
      </w:tr>
      <w:tr w:rsidR="00F256C2" w:rsidRPr="00881A82" w14:paraId="2E333C6C" w14:textId="77777777" w:rsidTr="00794A48">
        <w:tc>
          <w:tcPr>
            <w:tcW w:w="2448" w:type="dxa"/>
            <w:shd w:val="clear" w:color="auto" w:fill="auto"/>
          </w:tcPr>
          <w:p w14:paraId="2AC51A93" w14:textId="77777777" w:rsidR="00F256C2" w:rsidRDefault="00F256C2" w:rsidP="007E53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Finns tangentbord/mus som kan desinfekteras?</w:t>
            </w:r>
          </w:p>
          <w:p w14:paraId="66995377" w14:textId="77777777" w:rsidR="00F256C2" w:rsidRDefault="00F256C2" w:rsidP="007E535B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 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2323E2CF" w14:textId="77777777" w:rsidR="00F256C2" w:rsidRPr="00881A82" w:rsidRDefault="00F256C2" w:rsidP="007E535B">
            <w:pPr>
              <w:rPr>
                <w:rFonts w:ascii="Calibri" w:hAnsi="Calibri" w:cs="Calibri"/>
              </w:rPr>
            </w:pPr>
          </w:p>
        </w:tc>
        <w:tc>
          <w:tcPr>
            <w:tcW w:w="3418" w:type="dxa"/>
            <w:shd w:val="clear" w:color="auto" w:fill="auto"/>
          </w:tcPr>
          <w:p w14:paraId="32C0EC3A" w14:textId="77777777" w:rsidR="00F256C2" w:rsidRPr="00881A82" w:rsidRDefault="00F256C2" w:rsidP="007E535B">
            <w:pPr>
              <w:rPr>
                <w:rFonts w:ascii="Calibri" w:hAnsi="Calibri" w:cs="Calibri"/>
              </w:rPr>
            </w:pPr>
          </w:p>
        </w:tc>
      </w:tr>
      <w:tr w:rsidR="00F256C2" w:rsidRPr="00881A82" w14:paraId="0F727F95" w14:textId="77777777" w:rsidTr="00794A48">
        <w:tc>
          <w:tcPr>
            <w:tcW w:w="2448" w:type="dxa"/>
            <w:shd w:val="clear" w:color="auto" w:fill="auto"/>
          </w:tcPr>
          <w:p w14:paraId="7EA1BC6B" w14:textId="77777777" w:rsidR="00F256C2" w:rsidRDefault="00F256C2" w:rsidP="007E53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Byts vinkelstycke mellan</w:t>
            </w:r>
          </w:p>
          <w:p w14:paraId="1DC65620" w14:textId="77777777" w:rsidR="00F256C2" w:rsidRDefault="00F256C2" w:rsidP="00F256C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varje patient?</w:t>
            </w:r>
          </w:p>
          <w:p w14:paraId="5CE2C9D6" w14:textId="77777777" w:rsidR="00F256C2" w:rsidRDefault="00F256C2" w:rsidP="007E535B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 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03660A23" w14:textId="77777777" w:rsidR="00F256C2" w:rsidRPr="00881A82" w:rsidRDefault="00F256C2" w:rsidP="007E535B">
            <w:pPr>
              <w:rPr>
                <w:rFonts w:ascii="Calibri" w:hAnsi="Calibri" w:cs="Calibri"/>
              </w:rPr>
            </w:pPr>
          </w:p>
        </w:tc>
        <w:tc>
          <w:tcPr>
            <w:tcW w:w="3418" w:type="dxa"/>
            <w:shd w:val="clear" w:color="auto" w:fill="auto"/>
          </w:tcPr>
          <w:p w14:paraId="7C9F89B2" w14:textId="77777777" w:rsidR="00F256C2" w:rsidRPr="00881A82" w:rsidRDefault="00F256C2" w:rsidP="007E535B">
            <w:pPr>
              <w:rPr>
                <w:rFonts w:ascii="Calibri" w:hAnsi="Calibri" w:cs="Calibri"/>
              </w:rPr>
            </w:pPr>
          </w:p>
        </w:tc>
      </w:tr>
      <w:tr w:rsidR="00F256C2" w:rsidRPr="00881A82" w14:paraId="472DEA25" w14:textId="77777777" w:rsidTr="00794A48">
        <w:tc>
          <w:tcPr>
            <w:tcW w:w="2448" w:type="dxa"/>
            <w:shd w:val="clear" w:color="auto" w:fill="auto"/>
          </w:tcPr>
          <w:p w14:paraId="36952BCE" w14:textId="77777777" w:rsidR="00F256C2" w:rsidRDefault="00F256C2" w:rsidP="007E53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Byts turbin mellan varje patient?</w:t>
            </w:r>
          </w:p>
          <w:p w14:paraId="13BE4BEA" w14:textId="77777777" w:rsidR="00F256C2" w:rsidRDefault="00F256C2" w:rsidP="007E535B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 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06730DD4" w14:textId="77777777" w:rsidR="00F256C2" w:rsidRPr="00881A82" w:rsidRDefault="00F256C2" w:rsidP="007E535B">
            <w:pPr>
              <w:rPr>
                <w:rFonts w:ascii="Calibri" w:hAnsi="Calibri" w:cs="Calibri"/>
              </w:rPr>
            </w:pPr>
          </w:p>
        </w:tc>
        <w:tc>
          <w:tcPr>
            <w:tcW w:w="3418" w:type="dxa"/>
            <w:shd w:val="clear" w:color="auto" w:fill="auto"/>
          </w:tcPr>
          <w:p w14:paraId="06E62BE0" w14:textId="77777777" w:rsidR="00F256C2" w:rsidRPr="00881A82" w:rsidRDefault="00F256C2" w:rsidP="007E535B">
            <w:pPr>
              <w:rPr>
                <w:rFonts w:ascii="Calibri" w:hAnsi="Calibri" w:cs="Calibri"/>
              </w:rPr>
            </w:pPr>
          </w:p>
        </w:tc>
      </w:tr>
      <w:tr w:rsidR="00F52A1F" w:rsidRPr="00881A82" w14:paraId="6FE5F1F7" w14:textId="77777777" w:rsidTr="00794A48">
        <w:tc>
          <w:tcPr>
            <w:tcW w:w="2448" w:type="dxa"/>
            <w:shd w:val="clear" w:color="auto" w:fill="auto"/>
          </w:tcPr>
          <w:p w14:paraId="477C6901" w14:textId="77777777" w:rsidR="00F52A1F" w:rsidRDefault="00F52A1F" w:rsidP="007E53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Byts tandsanerings</w:t>
            </w:r>
            <w:r w:rsidR="00693F99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instrument mellan varje patient?</w:t>
            </w:r>
          </w:p>
          <w:p w14:paraId="0AD523DB" w14:textId="77777777" w:rsidR="00F52A1F" w:rsidRDefault="00F52A1F" w:rsidP="007E535B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2DCD4FE4" w14:textId="77777777" w:rsidR="00F52A1F" w:rsidRPr="00881A82" w:rsidRDefault="00F52A1F" w:rsidP="007E535B">
            <w:pPr>
              <w:rPr>
                <w:rFonts w:ascii="Calibri" w:hAnsi="Calibri" w:cs="Calibri"/>
              </w:rPr>
            </w:pPr>
          </w:p>
        </w:tc>
        <w:tc>
          <w:tcPr>
            <w:tcW w:w="3418" w:type="dxa"/>
            <w:shd w:val="clear" w:color="auto" w:fill="auto"/>
          </w:tcPr>
          <w:p w14:paraId="387EB4AC" w14:textId="77777777" w:rsidR="00F52A1F" w:rsidRPr="00881A82" w:rsidRDefault="00F52A1F" w:rsidP="007E535B">
            <w:pPr>
              <w:rPr>
                <w:rFonts w:ascii="Calibri" w:hAnsi="Calibri" w:cs="Calibri"/>
              </w:rPr>
            </w:pPr>
          </w:p>
        </w:tc>
      </w:tr>
    </w:tbl>
    <w:p w14:paraId="63807582" w14:textId="015C4519" w:rsidR="00F52A1F" w:rsidRDefault="00F52A1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3377"/>
        <w:gridCol w:w="43"/>
        <w:gridCol w:w="3418"/>
      </w:tblGrid>
      <w:tr w:rsidR="00F52A1F" w:rsidRPr="00881A82" w14:paraId="1D5331F9" w14:textId="77777777" w:rsidTr="00794A48">
        <w:tc>
          <w:tcPr>
            <w:tcW w:w="2448" w:type="dxa"/>
            <w:shd w:val="clear" w:color="auto" w:fill="auto"/>
          </w:tcPr>
          <w:p w14:paraId="5228E1E7" w14:textId="77777777" w:rsidR="00F52A1F" w:rsidRDefault="00F52A1F" w:rsidP="007E535B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14:paraId="056F476B" w14:textId="77777777" w:rsidR="00F52A1F" w:rsidRPr="00F52A1F" w:rsidRDefault="00F52A1F" w:rsidP="007E535B">
            <w:pPr>
              <w:rPr>
                <w:rFonts w:ascii="Garamond" w:hAnsi="Garamond" w:cs="Calibri"/>
                <w:b/>
                <w:bCs/>
              </w:rPr>
            </w:pPr>
            <w:r w:rsidRPr="00F52A1F">
              <w:rPr>
                <w:rFonts w:ascii="Garamond" w:hAnsi="Garamond" w:cs="Calibri"/>
                <w:b/>
                <w:bCs/>
              </w:rPr>
              <w:t>Åtgärd</w:t>
            </w:r>
          </w:p>
        </w:tc>
        <w:tc>
          <w:tcPr>
            <w:tcW w:w="3418" w:type="dxa"/>
            <w:shd w:val="clear" w:color="auto" w:fill="auto"/>
          </w:tcPr>
          <w:p w14:paraId="191387F3" w14:textId="77777777" w:rsidR="00F52A1F" w:rsidRPr="00F52A1F" w:rsidRDefault="00F52A1F" w:rsidP="007E535B">
            <w:pPr>
              <w:rPr>
                <w:rFonts w:ascii="Garamond" w:hAnsi="Garamond" w:cs="Calibri"/>
                <w:b/>
                <w:bCs/>
              </w:rPr>
            </w:pPr>
            <w:r w:rsidRPr="00F52A1F">
              <w:rPr>
                <w:rFonts w:ascii="Garamond" w:hAnsi="Garamond" w:cs="Calibri"/>
                <w:b/>
                <w:bCs/>
              </w:rPr>
              <w:t>Åtgärdat datum</w:t>
            </w:r>
          </w:p>
        </w:tc>
      </w:tr>
      <w:tr w:rsidR="00F52A1F" w:rsidRPr="00881A82" w14:paraId="1296912D" w14:textId="77777777" w:rsidTr="00794A48">
        <w:tc>
          <w:tcPr>
            <w:tcW w:w="2448" w:type="dxa"/>
            <w:shd w:val="clear" w:color="auto" w:fill="auto"/>
          </w:tcPr>
          <w:p w14:paraId="1BB0D5E1" w14:textId="77777777" w:rsidR="00F52A1F" w:rsidRDefault="00F52A1F" w:rsidP="007E53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Desinfekteras brickor och extrainstrument i diskdesinfektor 1ggr/vecka för att bevara det höggradigt rent?</w:t>
            </w:r>
          </w:p>
          <w:p w14:paraId="6A09E9F5" w14:textId="77777777" w:rsidR="00F52A1F" w:rsidRDefault="00F52A1F" w:rsidP="007E535B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19615850" w14:textId="77777777" w:rsidR="00F52A1F" w:rsidRPr="00881A82" w:rsidRDefault="00F52A1F" w:rsidP="007E535B">
            <w:pPr>
              <w:rPr>
                <w:rFonts w:ascii="Calibri" w:hAnsi="Calibri" w:cs="Calibri"/>
              </w:rPr>
            </w:pPr>
          </w:p>
        </w:tc>
        <w:tc>
          <w:tcPr>
            <w:tcW w:w="3418" w:type="dxa"/>
            <w:shd w:val="clear" w:color="auto" w:fill="auto"/>
          </w:tcPr>
          <w:p w14:paraId="4685B5A7" w14:textId="77777777" w:rsidR="00F52A1F" w:rsidRPr="00881A82" w:rsidRDefault="00F52A1F" w:rsidP="007E535B">
            <w:pPr>
              <w:rPr>
                <w:rFonts w:ascii="Calibri" w:hAnsi="Calibri" w:cs="Calibri"/>
              </w:rPr>
            </w:pPr>
          </w:p>
        </w:tc>
      </w:tr>
      <w:tr w:rsidR="00E33025" w:rsidRPr="00E33025" w14:paraId="52B1F8C0" w14:textId="77777777" w:rsidTr="00794A48">
        <w:tc>
          <w:tcPr>
            <w:tcW w:w="2448" w:type="dxa"/>
            <w:shd w:val="clear" w:color="auto" w:fill="auto"/>
          </w:tcPr>
          <w:p w14:paraId="354C2618" w14:textId="77777777" w:rsidR="00F52A1F" w:rsidRPr="00E33025" w:rsidRDefault="00F52A1F" w:rsidP="007E535B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Rengörs lådor och skåp enligt </w:t>
            </w:r>
            <w:r w:rsidR="00252277" w:rsidRPr="00E33025">
              <w:rPr>
                <w:rFonts w:ascii="Calibri" w:hAnsi="Calibri" w:cs="Calibri"/>
                <w:color w:val="000000" w:themeColor="text1"/>
              </w:rPr>
              <w:t xml:space="preserve">fastställd </w:t>
            </w:r>
            <w:r w:rsidRPr="00E33025">
              <w:rPr>
                <w:rFonts w:ascii="Calibri" w:hAnsi="Calibri" w:cs="Calibri"/>
                <w:color w:val="000000" w:themeColor="text1"/>
              </w:rPr>
              <w:t>rutin?</w:t>
            </w:r>
          </w:p>
          <w:p w14:paraId="455E29C8" w14:textId="77777777" w:rsidR="00F256C2" w:rsidRPr="00E33025" w:rsidRDefault="00F256C2" w:rsidP="007E535B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4875A6F0" w14:textId="77777777" w:rsidR="00F256C2" w:rsidRPr="00E33025" w:rsidRDefault="00F256C2" w:rsidP="007E535B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418" w:type="dxa"/>
            <w:shd w:val="clear" w:color="auto" w:fill="auto"/>
          </w:tcPr>
          <w:p w14:paraId="64921163" w14:textId="77777777" w:rsidR="00F256C2" w:rsidRPr="00E33025" w:rsidRDefault="00F256C2" w:rsidP="007E535B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F256C2" w:rsidRPr="00693F99" w14:paraId="693023D1" w14:textId="77777777" w:rsidTr="00794A48">
        <w:tc>
          <w:tcPr>
            <w:tcW w:w="2448" w:type="dxa"/>
            <w:shd w:val="clear" w:color="auto" w:fill="auto"/>
          </w:tcPr>
          <w:p w14:paraId="10A0CC46" w14:textId="77777777" w:rsidR="00F52A1F" w:rsidRPr="00E33025" w:rsidRDefault="005512FD" w:rsidP="007E535B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>F</w:t>
            </w:r>
            <w:r w:rsidR="00693F99" w:rsidRPr="00E33025">
              <w:rPr>
                <w:rFonts w:ascii="Calibri" w:hAnsi="Calibri" w:cs="Calibri"/>
                <w:color w:val="000000" w:themeColor="text1"/>
              </w:rPr>
              <w:t>öljs rutin för stickande och skärande?</w:t>
            </w:r>
          </w:p>
          <w:p w14:paraId="03C949D6" w14:textId="77777777" w:rsidR="001D0D64" w:rsidRPr="00E33025" w:rsidRDefault="001D0D64" w:rsidP="007E535B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5C225741" w14:textId="77777777" w:rsidR="00F256C2" w:rsidRPr="00693F99" w:rsidRDefault="00F256C2" w:rsidP="007E535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418" w:type="dxa"/>
            <w:shd w:val="clear" w:color="auto" w:fill="auto"/>
          </w:tcPr>
          <w:p w14:paraId="2C7A4184" w14:textId="77777777" w:rsidR="00F256C2" w:rsidRPr="00693F99" w:rsidRDefault="00F256C2" w:rsidP="007E535B">
            <w:pPr>
              <w:rPr>
                <w:rFonts w:ascii="Calibri" w:hAnsi="Calibri" w:cs="Calibri"/>
                <w:color w:val="FF0000"/>
              </w:rPr>
            </w:pPr>
          </w:p>
        </w:tc>
      </w:tr>
      <w:tr w:rsidR="00651C8D" w:rsidRPr="00881A82" w14:paraId="04957E84" w14:textId="77777777" w:rsidTr="00794A48">
        <w:tc>
          <w:tcPr>
            <w:tcW w:w="2448" w:type="dxa"/>
            <w:shd w:val="clear" w:color="auto" w:fill="auto"/>
          </w:tcPr>
          <w:p w14:paraId="76DAF1F9" w14:textId="77777777" w:rsidR="005512FD" w:rsidRDefault="005512FD" w:rsidP="007E53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Finns vattenreningssystem på unit</w:t>
            </w:r>
            <w:r w:rsidR="00031B74">
              <w:rPr>
                <w:rFonts w:ascii="Calibri" w:hAnsi="Calibri" w:cs="Calibri"/>
              </w:rPr>
              <w:t>en</w:t>
            </w:r>
            <w:r>
              <w:rPr>
                <w:rFonts w:ascii="Calibri" w:hAnsi="Calibri" w:cs="Calibri"/>
              </w:rPr>
              <w:t>?</w:t>
            </w:r>
          </w:p>
          <w:p w14:paraId="4881D09F" w14:textId="77777777" w:rsidR="003E57EB" w:rsidRDefault="00651C8D" w:rsidP="007E535B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372D44A5" w14:textId="77777777" w:rsidR="00651C8D" w:rsidRPr="00881A82" w:rsidRDefault="00651C8D" w:rsidP="007E535B">
            <w:pPr>
              <w:rPr>
                <w:rFonts w:ascii="Calibri" w:hAnsi="Calibri" w:cs="Calibri"/>
              </w:rPr>
            </w:pPr>
          </w:p>
        </w:tc>
        <w:tc>
          <w:tcPr>
            <w:tcW w:w="3418" w:type="dxa"/>
            <w:shd w:val="clear" w:color="auto" w:fill="auto"/>
          </w:tcPr>
          <w:p w14:paraId="5EAF4275" w14:textId="77777777" w:rsidR="00651C8D" w:rsidRPr="00881A82" w:rsidRDefault="00651C8D" w:rsidP="007E535B">
            <w:pPr>
              <w:rPr>
                <w:rFonts w:ascii="Calibri" w:hAnsi="Calibri" w:cs="Calibri"/>
              </w:rPr>
            </w:pPr>
          </w:p>
        </w:tc>
      </w:tr>
      <w:tr w:rsidR="003E57EB" w:rsidRPr="00693F99" w14:paraId="4BB0A9B3" w14:textId="77777777" w:rsidTr="00794A48">
        <w:tc>
          <w:tcPr>
            <w:tcW w:w="2448" w:type="dxa"/>
            <w:shd w:val="clear" w:color="auto" w:fill="auto"/>
          </w:tcPr>
          <w:p w14:paraId="762332AA" w14:textId="77777777" w:rsidR="005512FD" w:rsidRPr="00E33025" w:rsidRDefault="005512FD" w:rsidP="007E535B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>Finns rengöringssystem för sugslangar?</w:t>
            </w:r>
          </w:p>
          <w:p w14:paraId="3F5BA41C" w14:textId="77777777" w:rsidR="003E57EB" w:rsidRPr="00693F99" w:rsidRDefault="003E57EB" w:rsidP="007E535B">
            <w:pPr>
              <w:rPr>
                <w:rFonts w:ascii="Calibri" w:hAnsi="Calibri" w:cs="Calibri"/>
                <w:color w:val="FF0000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39B3A5DB" w14:textId="77777777" w:rsidR="003E57EB" w:rsidRPr="00693F99" w:rsidRDefault="003E57EB" w:rsidP="007E535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418" w:type="dxa"/>
            <w:shd w:val="clear" w:color="auto" w:fill="auto"/>
          </w:tcPr>
          <w:p w14:paraId="3BEE9AAD" w14:textId="77777777" w:rsidR="003E57EB" w:rsidRPr="00693F99" w:rsidRDefault="003E57EB" w:rsidP="007E535B">
            <w:pPr>
              <w:rPr>
                <w:rFonts w:ascii="Calibri" w:hAnsi="Calibri" w:cs="Calibri"/>
                <w:color w:val="FF0000"/>
              </w:rPr>
            </w:pPr>
          </w:p>
        </w:tc>
      </w:tr>
      <w:tr w:rsidR="003E57EB" w:rsidRPr="00881A82" w14:paraId="5F53EAA7" w14:textId="77777777" w:rsidTr="00794A48">
        <w:tc>
          <w:tcPr>
            <w:tcW w:w="2448" w:type="dxa"/>
            <w:shd w:val="clear" w:color="auto" w:fill="auto"/>
          </w:tcPr>
          <w:p w14:paraId="536B2379" w14:textId="77777777" w:rsidR="00C50DB2" w:rsidRDefault="00C50DB2" w:rsidP="00C50D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Utförs provtagning </w:t>
            </w:r>
            <w:r w:rsidR="00D267FB">
              <w:rPr>
                <w:rFonts w:ascii="Calibri" w:hAnsi="Calibri" w:cs="Calibri"/>
              </w:rPr>
              <w:t xml:space="preserve">på unitens vatten </w:t>
            </w:r>
            <w:r>
              <w:rPr>
                <w:rFonts w:ascii="Calibri" w:hAnsi="Calibri" w:cs="Calibri"/>
              </w:rPr>
              <w:t>1ggr/år?</w:t>
            </w:r>
          </w:p>
          <w:p w14:paraId="503CC4EE" w14:textId="77777777" w:rsidR="00C50DB2" w:rsidRDefault="00C50DB2" w:rsidP="003E57EB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 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465BAE7C" w14:textId="77777777" w:rsidR="003E57EB" w:rsidRPr="00881A82" w:rsidRDefault="003E57EB" w:rsidP="007E535B">
            <w:pPr>
              <w:rPr>
                <w:rFonts w:ascii="Calibri" w:hAnsi="Calibri" w:cs="Calibri"/>
              </w:rPr>
            </w:pPr>
          </w:p>
        </w:tc>
        <w:tc>
          <w:tcPr>
            <w:tcW w:w="3418" w:type="dxa"/>
            <w:shd w:val="clear" w:color="auto" w:fill="auto"/>
          </w:tcPr>
          <w:p w14:paraId="4641A496" w14:textId="77777777" w:rsidR="003E57EB" w:rsidRPr="00881A82" w:rsidRDefault="003E57EB" w:rsidP="007E535B">
            <w:pPr>
              <w:rPr>
                <w:rFonts w:ascii="Calibri" w:hAnsi="Calibri" w:cs="Calibri"/>
              </w:rPr>
            </w:pPr>
          </w:p>
        </w:tc>
      </w:tr>
      <w:tr w:rsidR="003502E4" w:rsidRPr="006F384E" w14:paraId="209FE38C" w14:textId="77777777" w:rsidTr="00711376">
        <w:trPr>
          <w:cantSplit/>
          <w:trHeight w:hRule="exact" w:val="284"/>
        </w:trPr>
        <w:tc>
          <w:tcPr>
            <w:tcW w:w="9286" w:type="dxa"/>
            <w:gridSpan w:val="4"/>
            <w:shd w:val="clear" w:color="auto" w:fill="auto"/>
          </w:tcPr>
          <w:p w14:paraId="315DF28B" w14:textId="77777777" w:rsidR="00777FF9" w:rsidRDefault="00777FF9" w:rsidP="007E535B">
            <w:pPr>
              <w:rPr>
                <w:rFonts w:ascii="Garamond" w:hAnsi="Garamond"/>
                <w:b/>
              </w:rPr>
            </w:pPr>
          </w:p>
          <w:p w14:paraId="7C2E8B38" w14:textId="77777777" w:rsidR="00C645D6" w:rsidRPr="006F384E" w:rsidRDefault="00C645D6" w:rsidP="007E535B">
            <w:pPr>
              <w:rPr>
                <w:rFonts w:ascii="Garamond" w:hAnsi="Garamond"/>
                <w:b/>
              </w:rPr>
            </w:pPr>
          </w:p>
        </w:tc>
      </w:tr>
      <w:tr w:rsidR="00F540CD" w:rsidRPr="00881A82" w14:paraId="7236B845" w14:textId="77777777" w:rsidTr="00794A48">
        <w:tc>
          <w:tcPr>
            <w:tcW w:w="2448" w:type="dxa"/>
            <w:shd w:val="clear" w:color="auto" w:fill="auto"/>
          </w:tcPr>
          <w:p w14:paraId="30E9439B" w14:textId="77777777" w:rsidR="0047216B" w:rsidRPr="000C4B4D" w:rsidRDefault="00EE2197" w:rsidP="007E535B">
            <w:pPr>
              <w:rPr>
                <w:rFonts w:ascii="Garamond" w:hAnsi="Garamond" w:cs="Calibri"/>
                <w:b/>
                <w:bCs/>
              </w:rPr>
            </w:pPr>
            <w:r w:rsidRPr="000C4B4D">
              <w:rPr>
                <w:rFonts w:ascii="Garamond" w:hAnsi="Garamond" w:cs="Calibri"/>
                <w:b/>
                <w:bCs/>
              </w:rPr>
              <w:t>Finns handdesinfektion lätt tillgängligt i:</w:t>
            </w:r>
          </w:p>
        </w:tc>
        <w:tc>
          <w:tcPr>
            <w:tcW w:w="3377" w:type="dxa"/>
            <w:shd w:val="clear" w:color="auto" w:fill="auto"/>
          </w:tcPr>
          <w:p w14:paraId="7FD371AA" w14:textId="77777777" w:rsidR="00F540CD" w:rsidRPr="00881A82" w:rsidRDefault="00F540CD" w:rsidP="007E535B">
            <w:pPr>
              <w:rPr>
                <w:rFonts w:ascii="Garamond" w:hAnsi="Garamond" w:cs="Calibri"/>
                <w:b/>
              </w:rPr>
            </w:pPr>
          </w:p>
        </w:tc>
        <w:tc>
          <w:tcPr>
            <w:tcW w:w="3461" w:type="dxa"/>
            <w:gridSpan w:val="2"/>
            <w:shd w:val="clear" w:color="auto" w:fill="auto"/>
          </w:tcPr>
          <w:p w14:paraId="6DBC7739" w14:textId="77777777" w:rsidR="00F540CD" w:rsidRPr="00881A82" w:rsidRDefault="00F540CD" w:rsidP="007E535B">
            <w:pPr>
              <w:rPr>
                <w:rFonts w:ascii="Garamond" w:hAnsi="Garamond" w:cs="Calibri"/>
                <w:b/>
              </w:rPr>
            </w:pPr>
          </w:p>
        </w:tc>
      </w:tr>
      <w:tr w:rsidR="009D1AAA" w:rsidRPr="00881A82" w14:paraId="11FFE064" w14:textId="77777777" w:rsidTr="00794A48">
        <w:tc>
          <w:tcPr>
            <w:tcW w:w="2448" w:type="dxa"/>
            <w:shd w:val="clear" w:color="auto" w:fill="auto"/>
          </w:tcPr>
          <w:p w14:paraId="384824EE" w14:textId="77777777" w:rsidR="009D1AAA" w:rsidRPr="00881A82" w:rsidRDefault="009D1AAA" w:rsidP="007E535B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>Steril?</w:t>
            </w:r>
          </w:p>
          <w:p w14:paraId="42BD8DA9" w14:textId="77777777" w:rsidR="009D1AAA" w:rsidRPr="00881A82" w:rsidRDefault="009D1AAA" w:rsidP="007E535B">
            <w:pPr>
              <w:rPr>
                <w:rFonts w:ascii="Calibri" w:hAnsi="Calibri" w:cs="Calibri"/>
                <w:b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377" w:type="dxa"/>
            <w:shd w:val="clear" w:color="auto" w:fill="auto"/>
          </w:tcPr>
          <w:p w14:paraId="7CF06601" w14:textId="77777777" w:rsidR="009D1AAA" w:rsidRPr="00881A82" w:rsidRDefault="009D1AAA" w:rsidP="007E535B">
            <w:pPr>
              <w:rPr>
                <w:rFonts w:ascii="Garamond" w:hAnsi="Garamond" w:cs="Calibri"/>
                <w:b/>
              </w:rPr>
            </w:pPr>
          </w:p>
        </w:tc>
        <w:tc>
          <w:tcPr>
            <w:tcW w:w="3461" w:type="dxa"/>
            <w:gridSpan w:val="2"/>
            <w:shd w:val="clear" w:color="auto" w:fill="auto"/>
          </w:tcPr>
          <w:p w14:paraId="2D863DDC" w14:textId="77777777" w:rsidR="009D1AAA" w:rsidRPr="00881A82" w:rsidRDefault="009D1AAA" w:rsidP="007E535B">
            <w:pPr>
              <w:rPr>
                <w:rFonts w:ascii="Garamond" w:hAnsi="Garamond" w:cs="Calibri"/>
                <w:b/>
              </w:rPr>
            </w:pPr>
          </w:p>
        </w:tc>
      </w:tr>
      <w:tr w:rsidR="009D1AAA" w:rsidRPr="00881A82" w14:paraId="6A6C508A" w14:textId="77777777" w:rsidTr="00794A48">
        <w:tc>
          <w:tcPr>
            <w:tcW w:w="2448" w:type="dxa"/>
            <w:shd w:val="clear" w:color="auto" w:fill="auto"/>
          </w:tcPr>
          <w:p w14:paraId="20500A09" w14:textId="77777777" w:rsidR="009D1AAA" w:rsidRPr="00881A82" w:rsidRDefault="009D1AAA" w:rsidP="007E535B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>Behandlingsrum?</w:t>
            </w:r>
          </w:p>
          <w:p w14:paraId="399DCD77" w14:textId="77777777" w:rsidR="009D1AAA" w:rsidRPr="00881A82" w:rsidRDefault="009D1AAA" w:rsidP="007E535B">
            <w:pPr>
              <w:rPr>
                <w:rFonts w:ascii="Calibri" w:hAnsi="Calibri" w:cs="Calibri"/>
                <w:b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377" w:type="dxa"/>
            <w:shd w:val="clear" w:color="auto" w:fill="auto"/>
          </w:tcPr>
          <w:p w14:paraId="75E03208" w14:textId="77777777" w:rsidR="009D1AAA" w:rsidRPr="00881A82" w:rsidRDefault="009D1AAA" w:rsidP="007E535B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461" w:type="dxa"/>
            <w:gridSpan w:val="2"/>
            <w:shd w:val="clear" w:color="auto" w:fill="auto"/>
          </w:tcPr>
          <w:p w14:paraId="34EC5B03" w14:textId="77777777" w:rsidR="009D1AAA" w:rsidRPr="00881A82" w:rsidRDefault="009D1AAA" w:rsidP="007E535B">
            <w:pPr>
              <w:rPr>
                <w:rFonts w:ascii="Calibri" w:hAnsi="Calibri" w:cs="Calibri"/>
                <w:b/>
              </w:rPr>
            </w:pPr>
          </w:p>
        </w:tc>
      </w:tr>
      <w:tr w:rsidR="009D1AAA" w:rsidRPr="00881A82" w14:paraId="643C1E8F" w14:textId="77777777" w:rsidTr="00794A48">
        <w:tc>
          <w:tcPr>
            <w:tcW w:w="2448" w:type="dxa"/>
            <w:shd w:val="clear" w:color="auto" w:fill="auto"/>
          </w:tcPr>
          <w:p w14:paraId="585A9ECA" w14:textId="77777777" w:rsidR="009D1AAA" w:rsidRPr="00881A82" w:rsidRDefault="009D1AAA" w:rsidP="007E535B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>Reception?</w:t>
            </w:r>
          </w:p>
          <w:p w14:paraId="278A915D" w14:textId="77777777" w:rsidR="009D1AAA" w:rsidRPr="00881A82" w:rsidRDefault="009D1AAA" w:rsidP="007E535B">
            <w:pPr>
              <w:rPr>
                <w:rFonts w:ascii="Calibri" w:hAnsi="Calibri" w:cs="Calibri"/>
                <w:b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377" w:type="dxa"/>
            <w:shd w:val="clear" w:color="auto" w:fill="auto"/>
          </w:tcPr>
          <w:p w14:paraId="09F7586F" w14:textId="77777777" w:rsidR="009D1AAA" w:rsidRPr="00881A82" w:rsidRDefault="009D1AAA" w:rsidP="007E535B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461" w:type="dxa"/>
            <w:gridSpan w:val="2"/>
            <w:shd w:val="clear" w:color="auto" w:fill="auto"/>
          </w:tcPr>
          <w:p w14:paraId="71083DEA" w14:textId="77777777" w:rsidR="009D1AAA" w:rsidRPr="00881A82" w:rsidRDefault="009D1AAA" w:rsidP="007E535B">
            <w:pPr>
              <w:rPr>
                <w:rFonts w:ascii="Calibri" w:hAnsi="Calibri" w:cs="Calibri"/>
                <w:b/>
              </w:rPr>
            </w:pPr>
          </w:p>
        </w:tc>
      </w:tr>
      <w:tr w:rsidR="009D1AAA" w:rsidRPr="00881A82" w14:paraId="38F99331" w14:textId="77777777" w:rsidTr="00794A48">
        <w:tc>
          <w:tcPr>
            <w:tcW w:w="2448" w:type="dxa"/>
            <w:shd w:val="clear" w:color="auto" w:fill="auto"/>
          </w:tcPr>
          <w:p w14:paraId="716D4B28" w14:textId="77777777" w:rsidR="002D59E3" w:rsidRDefault="00EE2197" w:rsidP="007E53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Röntgenrum?</w:t>
            </w:r>
          </w:p>
          <w:p w14:paraId="08E93D5D" w14:textId="77777777" w:rsidR="009D1AAA" w:rsidRPr="00881A82" w:rsidRDefault="009D1AAA" w:rsidP="007E535B">
            <w:pPr>
              <w:rPr>
                <w:rFonts w:ascii="Calibri" w:hAnsi="Calibri" w:cs="Calibri"/>
                <w:b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377" w:type="dxa"/>
            <w:shd w:val="clear" w:color="auto" w:fill="auto"/>
          </w:tcPr>
          <w:p w14:paraId="76E3C7C3" w14:textId="77777777" w:rsidR="009D1AAA" w:rsidRPr="00881A82" w:rsidRDefault="009D1AAA" w:rsidP="007E535B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461" w:type="dxa"/>
            <w:gridSpan w:val="2"/>
            <w:shd w:val="clear" w:color="auto" w:fill="auto"/>
          </w:tcPr>
          <w:p w14:paraId="1B737FC6" w14:textId="77777777" w:rsidR="009D1AAA" w:rsidRPr="00881A82" w:rsidRDefault="009D1AAA" w:rsidP="007E535B">
            <w:pPr>
              <w:rPr>
                <w:rFonts w:ascii="Calibri" w:hAnsi="Calibri" w:cs="Calibri"/>
                <w:b/>
              </w:rPr>
            </w:pPr>
          </w:p>
        </w:tc>
      </w:tr>
      <w:tr w:rsidR="009D1AAA" w:rsidRPr="00881A82" w14:paraId="3C489A54" w14:textId="77777777" w:rsidTr="00794A48">
        <w:tc>
          <w:tcPr>
            <w:tcW w:w="2448" w:type="dxa"/>
            <w:shd w:val="clear" w:color="auto" w:fill="auto"/>
          </w:tcPr>
          <w:p w14:paraId="5990847C" w14:textId="77777777" w:rsidR="00EE2197" w:rsidRDefault="00EE2197" w:rsidP="007E53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Vid bildplattescanner?</w:t>
            </w:r>
          </w:p>
          <w:p w14:paraId="1837600B" w14:textId="77777777" w:rsidR="009D1AAA" w:rsidRPr="00881A82" w:rsidRDefault="009D1AAA" w:rsidP="007E535B">
            <w:pPr>
              <w:rPr>
                <w:rFonts w:ascii="Calibri" w:hAnsi="Calibri" w:cs="Calibri"/>
                <w:b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377" w:type="dxa"/>
            <w:shd w:val="clear" w:color="auto" w:fill="auto"/>
          </w:tcPr>
          <w:p w14:paraId="1F6C350E" w14:textId="77777777" w:rsidR="009D1AAA" w:rsidRPr="00881A82" w:rsidRDefault="009D1AAA" w:rsidP="007E535B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461" w:type="dxa"/>
            <w:gridSpan w:val="2"/>
            <w:shd w:val="clear" w:color="auto" w:fill="auto"/>
          </w:tcPr>
          <w:p w14:paraId="153C1043" w14:textId="77777777" w:rsidR="009D1AAA" w:rsidRPr="00881A82" w:rsidRDefault="009D1AAA" w:rsidP="007E535B">
            <w:pPr>
              <w:rPr>
                <w:rFonts w:ascii="Calibri" w:hAnsi="Calibri" w:cs="Calibri"/>
                <w:b/>
              </w:rPr>
            </w:pPr>
          </w:p>
        </w:tc>
      </w:tr>
      <w:tr w:rsidR="00D952A0" w:rsidRPr="00FD613B" w14:paraId="247060DF" w14:textId="77777777" w:rsidTr="00794A48">
        <w:tc>
          <w:tcPr>
            <w:tcW w:w="2448" w:type="dxa"/>
            <w:shd w:val="clear" w:color="auto" w:fill="auto"/>
          </w:tcPr>
          <w:p w14:paraId="48556700" w14:textId="77777777" w:rsidR="00EE2197" w:rsidRPr="00E33025" w:rsidRDefault="00EE2197" w:rsidP="00EE2197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>Teknikrum?</w:t>
            </w:r>
          </w:p>
          <w:p w14:paraId="0F5D46B7" w14:textId="77777777" w:rsidR="00D952A0" w:rsidRPr="00FD613B" w:rsidRDefault="00D952A0" w:rsidP="00752EFB">
            <w:pPr>
              <w:rPr>
                <w:rFonts w:ascii="Calibri" w:hAnsi="Calibri" w:cs="Calibri"/>
                <w:b/>
                <w:color w:val="FF0000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377" w:type="dxa"/>
            <w:shd w:val="clear" w:color="auto" w:fill="auto"/>
          </w:tcPr>
          <w:p w14:paraId="086E9A8C" w14:textId="77777777" w:rsidR="00D952A0" w:rsidRPr="00FD613B" w:rsidRDefault="00D952A0" w:rsidP="00752EFB">
            <w:pPr>
              <w:rPr>
                <w:rFonts w:ascii="Calibri" w:hAnsi="Calibri" w:cs="Calibri"/>
                <w:b/>
                <w:color w:val="FF0000"/>
              </w:rPr>
            </w:pPr>
          </w:p>
        </w:tc>
        <w:tc>
          <w:tcPr>
            <w:tcW w:w="3461" w:type="dxa"/>
            <w:gridSpan w:val="2"/>
            <w:shd w:val="clear" w:color="auto" w:fill="auto"/>
          </w:tcPr>
          <w:p w14:paraId="162BABF4" w14:textId="77777777" w:rsidR="00D952A0" w:rsidRPr="00FD613B" w:rsidRDefault="00D952A0" w:rsidP="00752EFB">
            <w:pPr>
              <w:rPr>
                <w:rFonts w:ascii="Calibri" w:hAnsi="Calibri" w:cs="Calibri"/>
                <w:b/>
                <w:color w:val="FF0000"/>
              </w:rPr>
            </w:pPr>
          </w:p>
        </w:tc>
      </w:tr>
      <w:tr w:rsidR="00D952A0" w:rsidRPr="00881A82" w14:paraId="2299E896" w14:textId="77777777" w:rsidTr="00794A48">
        <w:tc>
          <w:tcPr>
            <w:tcW w:w="2448" w:type="dxa"/>
            <w:shd w:val="clear" w:color="auto" w:fill="auto"/>
          </w:tcPr>
          <w:p w14:paraId="06410B74" w14:textId="77777777" w:rsidR="00EE2197" w:rsidRDefault="00EE2197" w:rsidP="00752EFB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>Förrådsutrymmen?</w:t>
            </w:r>
          </w:p>
          <w:p w14:paraId="08611CB6" w14:textId="77777777" w:rsidR="00D952A0" w:rsidRPr="00881A82" w:rsidRDefault="00D952A0" w:rsidP="00752EFB">
            <w:pPr>
              <w:rPr>
                <w:rFonts w:ascii="Calibri" w:hAnsi="Calibri" w:cs="Calibri"/>
                <w:b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377" w:type="dxa"/>
            <w:shd w:val="clear" w:color="auto" w:fill="auto"/>
          </w:tcPr>
          <w:p w14:paraId="1097351B" w14:textId="77777777" w:rsidR="00D952A0" w:rsidRPr="00881A82" w:rsidRDefault="00D952A0" w:rsidP="00752EFB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461" w:type="dxa"/>
            <w:gridSpan w:val="2"/>
            <w:shd w:val="clear" w:color="auto" w:fill="auto"/>
          </w:tcPr>
          <w:p w14:paraId="13DD0F20" w14:textId="77777777" w:rsidR="00D952A0" w:rsidRPr="00881A82" w:rsidRDefault="00D952A0" w:rsidP="00752EFB">
            <w:pPr>
              <w:rPr>
                <w:rFonts w:ascii="Calibri" w:hAnsi="Calibri" w:cs="Calibri"/>
                <w:b/>
              </w:rPr>
            </w:pPr>
          </w:p>
        </w:tc>
      </w:tr>
      <w:tr w:rsidR="00590D86" w:rsidRPr="00FD613B" w14:paraId="309CFDF5" w14:textId="77777777" w:rsidTr="00794A48">
        <w:tc>
          <w:tcPr>
            <w:tcW w:w="2448" w:type="dxa"/>
            <w:shd w:val="clear" w:color="auto" w:fill="auto"/>
          </w:tcPr>
          <w:p w14:paraId="057C918C" w14:textId="77777777" w:rsidR="00EE2197" w:rsidRPr="00E33025" w:rsidRDefault="00EE2197" w:rsidP="00E570C6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>Klädförråd?</w:t>
            </w:r>
          </w:p>
          <w:p w14:paraId="16E84D2D" w14:textId="77777777" w:rsidR="00590D86" w:rsidRPr="00FD613B" w:rsidRDefault="00590D86" w:rsidP="00E570C6">
            <w:pPr>
              <w:rPr>
                <w:rFonts w:ascii="Garamond" w:hAnsi="Garamond" w:cstheme="minorHAnsi"/>
                <w:b/>
                <w:bCs/>
                <w:color w:val="FF0000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68E57C5B" w14:textId="77777777" w:rsidR="00590D86" w:rsidRPr="00FD613B" w:rsidRDefault="00590D86" w:rsidP="00E570C6">
            <w:pPr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3418" w:type="dxa"/>
            <w:shd w:val="clear" w:color="auto" w:fill="auto"/>
          </w:tcPr>
          <w:p w14:paraId="46E09410" w14:textId="77777777" w:rsidR="00590D86" w:rsidRPr="00FD613B" w:rsidRDefault="00590D86" w:rsidP="00E570C6">
            <w:pPr>
              <w:rPr>
                <w:rFonts w:ascii="Garamond" w:hAnsi="Garamond"/>
                <w:b/>
                <w:color w:val="FF0000"/>
              </w:rPr>
            </w:pPr>
          </w:p>
        </w:tc>
      </w:tr>
    </w:tbl>
    <w:p w14:paraId="11C7792C" w14:textId="77777777" w:rsidR="002D59E3" w:rsidRDefault="002D59E3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3420"/>
        <w:gridCol w:w="3418"/>
      </w:tblGrid>
      <w:tr w:rsidR="00EE2197" w:rsidRPr="00794A48" w14:paraId="118D1DB9" w14:textId="77777777" w:rsidTr="00794A48">
        <w:tc>
          <w:tcPr>
            <w:tcW w:w="2448" w:type="dxa"/>
            <w:shd w:val="clear" w:color="auto" w:fill="auto"/>
          </w:tcPr>
          <w:p w14:paraId="2C80464E" w14:textId="77777777" w:rsidR="00EE2197" w:rsidRDefault="00EE2197" w:rsidP="00E570C6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  <w:shd w:val="clear" w:color="auto" w:fill="auto"/>
          </w:tcPr>
          <w:p w14:paraId="5015F673" w14:textId="77777777" w:rsidR="00EE2197" w:rsidRPr="00F540CD" w:rsidRDefault="00EE2197" w:rsidP="00E570C6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Åtgärd</w:t>
            </w:r>
          </w:p>
        </w:tc>
        <w:tc>
          <w:tcPr>
            <w:tcW w:w="3418" w:type="dxa"/>
            <w:shd w:val="clear" w:color="auto" w:fill="auto"/>
          </w:tcPr>
          <w:p w14:paraId="759C8AFE" w14:textId="77777777" w:rsidR="00EE2197" w:rsidRPr="00F540CD" w:rsidRDefault="00EE2197" w:rsidP="00E570C6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Åtgärdat datum</w:t>
            </w:r>
          </w:p>
        </w:tc>
      </w:tr>
      <w:tr w:rsidR="00590D86" w:rsidRPr="00FD613B" w14:paraId="2A396563" w14:textId="77777777" w:rsidTr="00794A48">
        <w:tc>
          <w:tcPr>
            <w:tcW w:w="2448" w:type="dxa"/>
            <w:shd w:val="clear" w:color="auto" w:fill="auto"/>
          </w:tcPr>
          <w:p w14:paraId="6DBA07F6" w14:textId="77777777" w:rsidR="00590D86" w:rsidRPr="00E33025" w:rsidRDefault="00590D86" w:rsidP="00E570C6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>Vilrum</w:t>
            </w:r>
            <w:r w:rsidR="002D59E3" w:rsidRPr="00E33025">
              <w:rPr>
                <w:rFonts w:ascii="Calibri" w:hAnsi="Calibri" w:cs="Calibri"/>
                <w:color w:val="000000" w:themeColor="text1"/>
              </w:rPr>
              <w:t>?</w:t>
            </w:r>
          </w:p>
          <w:p w14:paraId="14D06CB2" w14:textId="77777777" w:rsidR="00590D86" w:rsidRPr="00FD613B" w:rsidRDefault="00590D86" w:rsidP="00E570C6">
            <w:pPr>
              <w:rPr>
                <w:rFonts w:ascii="Garamond" w:hAnsi="Garamond" w:cstheme="minorHAnsi"/>
                <w:b/>
                <w:bCs/>
                <w:color w:val="FF0000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1AE693C0" w14:textId="77777777" w:rsidR="00590D86" w:rsidRPr="00FD613B" w:rsidRDefault="00590D86" w:rsidP="00E570C6">
            <w:pPr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3418" w:type="dxa"/>
            <w:shd w:val="clear" w:color="auto" w:fill="auto"/>
          </w:tcPr>
          <w:p w14:paraId="1ABEF13D" w14:textId="77777777" w:rsidR="00590D86" w:rsidRPr="00FD613B" w:rsidRDefault="00590D86" w:rsidP="00E570C6">
            <w:pPr>
              <w:rPr>
                <w:rFonts w:ascii="Garamond" w:hAnsi="Garamond"/>
                <w:b/>
                <w:color w:val="FF0000"/>
              </w:rPr>
            </w:pPr>
          </w:p>
        </w:tc>
      </w:tr>
      <w:tr w:rsidR="00590D86" w:rsidRPr="00794A48" w14:paraId="2677BABC" w14:textId="77777777" w:rsidTr="00794A48">
        <w:tc>
          <w:tcPr>
            <w:tcW w:w="2448" w:type="dxa"/>
            <w:shd w:val="clear" w:color="auto" w:fill="auto"/>
          </w:tcPr>
          <w:p w14:paraId="76F35197" w14:textId="77777777" w:rsidR="002D59E3" w:rsidRDefault="002D59E3" w:rsidP="00E570C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Personalrum?</w:t>
            </w:r>
          </w:p>
          <w:p w14:paraId="6F8E0AC2" w14:textId="77777777" w:rsidR="00590D86" w:rsidRPr="00693F99" w:rsidRDefault="00590D86" w:rsidP="00E570C6">
            <w:pPr>
              <w:rPr>
                <w:rFonts w:ascii="Garamond" w:hAnsi="Garamond" w:cstheme="minorHAnsi"/>
                <w:b/>
                <w:bCs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73FACE3" w14:textId="77777777" w:rsidR="00590D86" w:rsidRPr="00F540CD" w:rsidRDefault="00590D86" w:rsidP="00E570C6">
            <w:pPr>
              <w:rPr>
                <w:rFonts w:ascii="Garamond" w:hAnsi="Garamond"/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20D85669" w14:textId="77777777" w:rsidR="00590D86" w:rsidRPr="00F540CD" w:rsidRDefault="00590D86" w:rsidP="00E570C6">
            <w:pPr>
              <w:rPr>
                <w:rFonts w:ascii="Garamond" w:hAnsi="Garamond"/>
                <w:b/>
              </w:rPr>
            </w:pPr>
          </w:p>
        </w:tc>
      </w:tr>
      <w:tr w:rsidR="00590D86" w:rsidRPr="00794A48" w14:paraId="3CA511B4" w14:textId="77777777" w:rsidTr="00794A48">
        <w:tc>
          <w:tcPr>
            <w:tcW w:w="2448" w:type="dxa"/>
            <w:shd w:val="clear" w:color="auto" w:fill="auto"/>
          </w:tcPr>
          <w:p w14:paraId="5A4387CD" w14:textId="77777777" w:rsidR="002D59E3" w:rsidRDefault="002D59E3" w:rsidP="00E570C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Personaltoaletter?</w:t>
            </w:r>
          </w:p>
          <w:p w14:paraId="6BBDA494" w14:textId="77777777" w:rsidR="00590D86" w:rsidRPr="00693F99" w:rsidRDefault="00590D86" w:rsidP="00E570C6">
            <w:pPr>
              <w:rPr>
                <w:rFonts w:ascii="Garamond" w:hAnsi="Garamond" w:cstheme="minorHAnsi"/>
                <w:b/>
                <w:bCs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655FAB30" w14:textId="77777777" w:rsidR="00590D86" w:rsidRPr="00F540CD" w:rsidRDefault="00590D86" w:rsidP="00E570C6">
            <w:pPr>
              <w:rPr>
                <w:rFonts w:ascii="Garamond" w:hAnsi="Garamond"/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22374028" w14:textId="77777777" w:rsidR="00590D86" w:rsidRPr="00F540CD" w:rsidRDefault="00590D86" w:rsidP="00E570C6">
            <w:pPr>
              <w:rPr>
                <w:rFonts w:ascii="Garamond" w:hAnsi="Garamond"/>
                <w:b/>
              </w:rPr>
            </w:pPr>
          </w:p>
        </w:tc>
      </w:tr>
      <w:tr w:rsidR="00EE2197" w:rsidRPr="00794A48" w14:paraId="65608D6A" w14:textId="77777777" w:rsidTr="00794A48">
        <w:tc>
          <w:tcPr>
            <w:tcW w:w="2448" w:type="dxa"/>
            <w:shd w:val="clear" w:color="auto" w:fill="auto"/>
          </w:tcPr>
          <w:p w14:paraId="23A4F1B2" w14:textId="77777777" w:rsidR="00EE2197" w:rsidRPr="00693F99" w:rsidRDefault="00EE2197" w:rsidP="00E570C6">
            <w:pPr>
              <w:rPr>
                <w:rFonts w:ascii="Garamond" w:hAnsi="Garamond" w:cstheme="minorHAnsi"/>
                <w:b/>
                <w:bCs/>
              </w:rPr>
            </w:pPr>
          </w:p>
        </w:tc>
        <w:tc>
          <w:tcPr>
            <w:tcW w:w="3420" w:type="dxa"/>
            <w:shd w:val="clear" w:color="auto" w:fill="auto"/>
          </w:tcPr>
          <w:p w14:paraId="09D90233" w14:textId="77777777" w:rsidR="00EE2197" w:rsidRPr="00F540CD" w:rsidRDefault="00EE2197" w:rsidP="00E570C6">
            <w:pPr>
              <w:rPr>
                <w:rFonts w:ascii="Garamond" w:hAnsi="Garamond"/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65360B68" w14:textId="77777777" w:rsidR="00EE2197" w:rsidRPr="00F540CD" w:rsidRDefault="00EE2197" w:rsidP="00E570C6">
            <w:pPr>
              <w:rPr>
                <w:rFonts w:ascii="Garamond" w:hAnsi="Garamond"/>
                <w:b/>
              </w:rPr>
            </w:pPr>
          </w:p>
        </w:tc>
      </w:tr>
      <w:tr w:rsidR="00F540CD" w:rsidRPr="00794A48" w14:paraId="602A5C29" w14:textId="77777777" w:rsidTr="00794A48">
        <w:tc>
          <w:tcPr>
            <w:tcW w:w="2448" w:type="dxa"/>
            <w:shd w:val="clear" w:color="auto" w:fill="auto"/>
          </w:tcPr>
          <w:p w14:paraId="441E0648" w14:textId="77777777" w:rsidR="0047216B" w:rsidRPr="000C4B4D" w:rsidRDefault="00693F99" w:rsidP="00E570C6">
            <w:pPr>
              <w:rPr>
                <w:rFonts w:ascii="Garamond" w:hAnsi="Garamond" w:cstheme="minorHAnsi"/>
                <w:b/>
                <w:bCs/>
              </w:rPr>
            </w:pPr>
            <w:r w:rsidRPr="000C4B4D">
              <w:rPr>
                <w:rFonts w:ascii="Garamond" w:hAnsi="Garamond" w:cstheme="minorHAnsi"/>
                <w:b/>
                <w:bCs/>
              </w:rPr>
              <w:t>Finns ytdesinfektionsmedel lätt tillgängligt i:</w:t>
            </w:r>
          </w:p>
        </w:tc>
        <w:tc>
          <w:tcPr>
            <w:tcW w:w="3420" w:type="dxa"/>
            <w:shd w:val="clear" w:color="auto" w:fill="auto"/>
          </w:tcPr>
          <w:p w14:paraId="4EE3CBC7" w14:textId="77777777" w:rsidR="00F540CD" w:rsidRPr="00F540CD" w:rsidRDefault="00F540CD" w:rsidP="00E570C6">
            <w:pPr>
              <w:rPr>
                <w:rFonts w:ascii="Garamond" w:hAnsi="Garamond"/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140D600C" w14:textId="77777777" w:rsidR="00F540CD" w:rsidRPr="00F540CD" w:rsidRDefault="00F540CD" w:rsidP="00E570C6">
            <w:pPr>
              <w:rPr>
                <w:rFonts w:ascii="Garamond" w:hAnsi="Garamond"/>
                <w:b/>
              </w:rPr>
            </w:pPr>
          </w:p>
        </w:tc>
      </w:tr>
      <w:tr w:rsidR="009D1AAA" w:rsidRPr="00794A48" w14:paraId="20D907B5" w14:textId="77777777" w:rsidTr="00794A48">
        <w:tc>
          <w:tcPr>
            <w:tcW w:w="2448" w:type="dxa"/>
            <w:shd w:val="clear" w:color="auto" w:fill="auto"/>
          </w:tcPr>
          <w:p w14:paraId="541E8CC0" w14:textId="77777777" w:rsidR="003E57EB" w:rsidRDefault="00EE2197" w:rsidP="003E57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Steril?</w:t>
            </w:r>
          </w:p>
          <w:p w14:paraId="330A8542" w14:textId="77777777" w:rsidR="003E57EB" w:rsidRPr="003E57EB" w:rsidRDefault="003E57EB" w:rsidP="00E570C6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 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5A6F0D8" w14:textId="77777777" w:rsidR="009D1AAA" w:rsidRPr="00DF4A36" w:rsidRDefault="009D1AAA" w:rsidP="00E570C6"/>
        </w:tc>
        <w:tc>
          <w:tcPr>
            <w:tcW w:w="3418" w:type="dxa"/>
            <w:shd w:val="clear" w:color="auto" w:fill="auto"/>
          </w:tcPr>
          <w:p w14:paraId="60726D54" w14:textId="77777777" w:rsidR="009D1AAA" w:rsidRPr="00DF4A36" w:rsidRDefault="009D1AAA" w:rsidP="00E570C6"/>
        </w:tc>
      </w:tr>
      <w:tr w:rsidR="009D1AAA" w:rsidRPr="00794A48" w14:paraId="6738B24F" w14:textId="77777777" w:rsidTr="00794A48">
        <w:tc>
          <w:tcPr>
            <w:tcW w:w="2448" w:type="dxa"/>
            <w:shd w:val="clear" w:color="auto" w:fill="auto"/>
          </w:tcPr>
          <w:p w14:paraId="41097C93" w14:textId="77777777" w:rsidR="003E57EB" w:rsidRDefault="00EE2197" w:rsidP="003E57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Behandlingsrum?</w:t>
            </w:r>
          </w:p>
          <w:p w14:paraId="23FCFABB" w14:textId="77777777" w:rsidR="003E57EB" w:rsidRPr="00881A82" w:rsidRDefault="003E57EB" w:rsidP="00E570C6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 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B2B9DEB" w14:textId="77777777" w:rsidR="009D1AAA" w:rsidRPr="00DF4A36" w:rsidRDefault="009D1AAA" w:rsidP="00E570C6"/>
        </w:tc>
        <w:tc>
          <w:tcPr>
            <w:tcW w:w="3418" w:type="dxa"/>
            <w:shd w:val="clear" w:color="auto" w:fill="auto"/>
          </w:tcPr>
          <w:p w14:paraId="13560CE0" w14:textId="77777777" w:rsidR="009D1AAA" w:rsidRPr="00DF4A36" w:rsidRDefault="009D1AAA" w:rsidP="00E570C6"/>
        </w:tc>
      </w:tr>
      <w:tr w:rsidR="00C3653A" w:rsidRPr="00794A48" w14:paraId="1627DC07" w14:textId="77777777" w:rsidTr="00794A48">
        <w:tc>
          <w:tcPr>
            <w:tcW w:w="2448" w:type="dxa"/>
            <w:shd w:val="clear" w:color="auto" w:fill="auto"/>
          </w:tcPr>
          <w:p w14:paraId="051D5EBD" w14:textId="77777777" w:rsidR="00C3653A" w:rsidRDefault="009A4467" w:rsidP="003E57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Reception?</w:t>
            </w:r>
          </w:p>
          <w:p w14:paraId="52C82A90" w14:textId="77777777" w:rsidR="00C3653A" w:rsidRDefault="00C3653A" w:rsidP="003E57EB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6415AF1A" w14:textId="77777777" w:rsidR="00C3653A" w:rsidRPr="00DF4A36" w:rsidRDefault="00C3653A" w:rsidP="00E570C6"/>
        </w:tc>
        <w:tc>
          <w:tcPr>
            <w:tcW w:w="3418" w:type="dxa"/>
            <w:shd w:val="clear" w:color="auto" w:fill="auto"/>
          </w:tcPr>
          <w:p w14:paraId="2EEB5BA7" w14:textId="77777777" w:rsidR="00C3653A" w:rsidRPr="00DF4A36" w:rsidRDefault="00C3653A" w:rsidP="00E570C6"/>
        </w:tc>
      </w:tr>
      <w:tr w:rsidR="00590D86" w:rsidRPr="00794A48" w14:paraId="78B834AE" w14:textId="77777777" w:rsidTr="00794A48">
        <w:tc>
          <w:tcPr>
            <w:tcW w:w="2448" w:type="dxa"/>
            <w:shd w:val="clear" w:color="auto" w:fill="auto"/>
          </w:tcPr>
          <w:p w14:paraId="1230C187" w14:textId="77777777" w:rsidR="00590D86" w:rsidRDefault="009A4467" w:rsidP="003E57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Röntgenrum?</w:t>
            </w:r>
          </w:p>
          <w:p w14:paraId="737D085E" w14:textId="77777777" w:rsidR="00590D86" w:rsidRDefault="00590D86" w:rsidP="003E57EB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1EB7046C" w14:textId="77777777" w:rsidR="00590D86" w:rsidRPr="00DF4A36" w:rsidRDefault="00590D86" w:rsidP="00E570C6"/>
        </w:tc>
        <w:tc>
          <w:tcPr>
            <w:tcW w:w="3418" w:type="dxa"/>
            <w:shd w:val="clear" w:color="auto" w:fill="auto"/>
          </w:tcPr>
          <w:p w14:paraId="6E3169E4" w14:textId="77777777" w:rsidR="00590D86" w:rsidRPr="00DF4A36" w:rsidRDefault="00590D86" w:rsidP="00E570C6"/>
        </w:tc>
      </w:tr>
      <w:tr w:rsidR="00590D86" w:rsidRPr="00FD613B" w14:paraId="3EF48680" w14:textId="77777777" w:rsidTr="00794A48">
        <w:tc>
          <w:tcPr>
            <w:tcW w:w="2448" w:type="dxa"/>
            <w:shd w:val="clear" w:color="auto" w:fill="auto"/>
          </w:tcPr>
          <w:p w14:paraId="4DC9E3EE" w14:textId="77777777" w:rsidR="00590D86" w:rsidRPr="00E33025" w:rsidRDefault="009A4467" w:rsidP="003E57EB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>Vid bildplattescanner?</w:t>
            </w:r>
          </w:p>
          <w:p w14:paraId="553A10E1" w14:textId="77777777" w:rsidR="00590D86" w:rsidRPr="00E33025" w:rsidRDefault="00590D86" w:rsidP="003E57EB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2FA66566" w14:textId="77777777" w:rsidR="00590D86" w:rsidRPr="00FD613B" w:rsidRDefault="00590D86" w:rsidP="00E570C6">
            <w:pPr>
              <w:rPr>
                <w:color w:val="FF0000"/>
              </w:rPr>
            </w:pPr>
          </w:p>
        </w:tc>
        <w:tc>
          <w:tcPr>
            <w:tcW w:w="3418" w:type="dxa"/>
            <w:shd w:val="clear" w:color="auto" w:fill="auto"/>
          </w:tcPr>
          <w:p w14:paraId="1D8CD5D8" w14:textId="77777777" w:rsidR="00590D86" w:rsidRPr="00FD613B" w:rsidRDefault="00590D86" w:rsidP="00E570C6">
            <w:pPr>
              <w:rPr>
                <w:color w:val="FF0000"/>
              </w:rPr>
            </w:pPr>
          </w:p>
        </w:tc>
      </w:tr>
      <w:tr w:rsidR="00590D86" w:rsidRPr="00FD613B" w14:paraId="0CD24DA1" w14:textId="77777777" w:rsidTr="00794A48">
        <w:tc>
          <w:tcPr>
            <w:tcW w:w="2448" w:type="dxa"/>
            <w:shd w:val="clear" w:color="auto" w:fill="auto"/>
          </w:tcPr>
          <w:p w14:paraId="45D8BDD5" w14:textId="77777777" w:rsidR="00590D86" w:rsidRPr="00E33025" w:rsidRDefault="00590D86" w:rsidP="003E57EB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>Teknikrum?</w:t>
            </w:r>
          </w:p>
          <w:p w14:paraId="26F76C59" w14:textId="77777777" w:rsidR="00590D86" w:rsidRPr="00E33025" w:rsidRDefault="00590D86" w:rsidP="003E57EB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7D044F3F" w14:textId="77777777" w:rsidR="00590D86" w:rsidRPr="00FD613B" w:rsidRDefault="00590D86" w:rsidP="00E570C6">
            <w:pPr>
              <w:rPr>
                <w:color w:val="FF0000"/>
              </w:rPr>
            </w:pPr>
          </w:p>
        </w:tc>
        <w:tc>
          <w:tcPr>
            <w:tcW w:w="3418" w:type="dxa"/>
            <w:shd w:val="clear" w:color="auto" w:fill="auto"/>
          </w:tcPr>
          <w:p w14:paraId="29611794" w14:textId="77777777" w:rsidR="00590D86" w:rsidRPr="00FD613B" w:rsidRDefault="00590D86" w:rsidP="00E570C6">
            <w:pPr>
              <w:rPr>
                <w:color w:val="FF0000"/>
              </w:rPr>
            </w:pPr>
          </w:p>
        </w:tc>
      </w:tr>
      <w:tr w:rsidR="00590D86" w:rsidRPr="00794A48" w14:paraId="5B524E96" w14:textId="77777777" w:rsidTr="00794A48">
        <w:tc>
          <w:tcPr>
            <w:tcW w:w="2448" w:type="dxa"/>
            <w:shd w:val="clear" w:color="auto" w:fill="auto"/>
          </w:tcPr>
          <w:p w14:paraId="7AF8CA30" w14:textId="77777777" w:rsidR="00590D86" w:rsidRPr="00E33025" w:rsidRDefault="009A4467" w:rsidP="003E57EB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>Förrådsutrymmen?</w:t>
            </w:r>
          </w:p>
          <w:p w14:paraId="35719630" w14:textId="77777777" w:rsidR="00590D86" w:rsidRPr="00E33025" w:rsidRDefault="00590D86" w:rsidP="003E57EB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619B87ED" w14:textId="77777777" w:rsidR="00590D86" w:rsidRPr="00DF4A36" w:rsidRDefault="00590D86" w:rsidP="00E570C6"/>
        </w:tc>
        <w:tc>
          <w:tcPr>
            <w:tcW w:w="3418" w:type="dxa"/>
            <w:shd w:val="clear" w:color="auto" w:fill="auto"/>
          </w:tcPr>
          <w:p w14:paraId="26BA7CCB" w14:textId="77777777" w:rsidR="00590D86" w:rsidRPr="00DF4A36" w:rsidRDefault="00590D86" w:rsidP="00E570C6"/>
        </w:tc>
      </w:tr>
      <w:tr w:rsidR="00C3653A" w:rsidRPr="00FD613B" w14:paraId="04BB9A82" w14:textId="77777777" w:rsidTr="00794A48">
        <w:tc>
          <w:tcPr>
            <w:tcW w:w="2448" w:type="dxa"/>
            <w:shd w:val="clear" w:color="auto" w:fill="auto"/>
          </w:tcPr>
          <w:p w14:paraId="7F9DBE55" w14:textId="77777777" w:rsidR="00C3653A" w:rsidRPr="00E33025" w:rsidRDefault="009A4467" w:rsidP="003E57EB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>Klädförråd</w:t>
            </w:r>
            <w:r w:rsidR="00C3653A" w:rsidRPr="00E33025">
              <w:rPr>
                <w:rFonts w:ascii="Calibri" w:hAnsi="Calibri" w:cs="Calibri"/>
                <w:color w:val="000000" w:themeColor="text1"/>
              </w:rPr>
              <w:t>?</w:t>
            </w:r>
          </w:p>
          <w:p w14:paraId="619BCE05" w14:textId="77777777" w:rsidR="00C3653A" w:rsidRPr="00E33025" w:rsidRDefault="00C3653A" w:rsidP="003E57EB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13B7B7F" w14:textId="77777777" w:rsidR="00C3653A" w:rsidRPr="00FD613B" w:rsidRDefault="00C3653A" w:rsidP="00E570C6">
            <w:pPr>
              <w:rPr>
                <w:color w:val="FF0000"/>
              </w:rPr>
            </w:pPr>
          </w:p>
        </w:tc>
        <w:tc>
          <w:tcPr>
            <w:tcW w:w="3418" w:type="dxa"/>
            <w:shd w:val="clear" w:color="auto" w:fill="auto"/>
          </w:tcPr>
          <w:p w14:paraId="51FD7D45" w14:textId="77777777" w:rsidR="00C3653A" w:rsidRPr="00FD613B" w:rsidRDefault="00C3653A" w:rsidP="00E570C6">
            <w:pPr>
              <w:rPr>
                <w:color w:val="FF0000"/>
              </w:rPr>
            </w:pPr>
          </w:p>
        </w:tc>
      </w:tr>
      <w:tr w:rsidR="009A4467" w:rsidRPr="00FD613B" w14:paraId="4AF1E809" w14:textId="77777777" w:rsidTr="00794A48">
        <w:tc>
          <w:tcPr>
            <w:tcW w:w="2448" w:type="dxa"/>
            <w:shd w:val="clear" w:color="auto" w:fill="auto"/>
          </w:tcPr>
          <w:p w14:paraId="2C2329EC" w14:textId="77777777" w:rsidR="009A4467" w:rsidRPr="00E33025" w:rsidRDefault="009A4467" w:rsidP="00E570C6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Theme="minorHAnsi" w:hAnsiTheme="minorHAnsi" w:cstheme="minorHAnsi"/>
                <w:bCs/>
                <w:color w:val="000000" w:themeColor="text1"/>
              </w:rPr>
              <w:t>Vilrum?</w:t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</w:t>
            </w:r>
          </w:p>
          <w:p w14:paraId="5C0BFB27" w14:textId="77777777" w:rsidR="009A4467" w:rsidRPr="00E33025" w:rsidRDefault="009A4467" w:rsidP="00E570C6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52AEFEC1" w14:textId="77777777" w:rsidR="009A4467" w:rsidRPr="00FD613B" w:rsidRDefault="009A4467" w:rsidP="00E570C6">
            <w:pPr>
              <w:rPr>
                <w:rFonts w:ascii="Garamond" w:hAnsi="Garamond" w:cs="Calibri"/>
                <w:b/>
                <w:color w:val="FF0000"/>
              </w:rPr>
            </w:pPr>
          </w:p>
        </w:tc>
        <w:tc>
          <w:tcPr>
            <w:tcW w:w="3418" w:type="dxa"/>
            <w:shd w:val="clear" w:color="auto" w:fill="auto"/>
          </w:tcPr>
          <w:p w14:paraId="1E70080F" w14:textId="77777777" w:rsidR="009A4467" w:rsidRPr="00FD613B" w:rsidRDefault="009A4467" w:rsidP="00E570C6">
            <w:pPr>
              <w:rPr>
                <w:rFonts w:ascii="Garamond" w:hAnsi="Garamond" w:cs="Calibri"/>
                <w:b/>
                <w:color w:val="FF0000"/>
              </w:rPr>
            </w:pPr>
          </w:p>
        </w:tc>
      </w:tr>
      <w:tr w:rsidR="009A4467" w:rsidRPr="00794A48" w14:paraId="32F09EC3" w14:textId="77777777" w:rsidTr="00711376">
        <w:trPr>
          <w:cantSplit/>
          <w:trHeight w:hRule="exact" w:val="284"/>
        </w:trPr>
        <w:tc>
          <w:tcPr>
            <w:tcW w:w="2448" w:type="dxa"/>
            <w:shd w:val="clear" w:color="auto" w:fill="auto"/>
          </w:tcPr>
          <w:p w14:paraId="3D5F9123" w14:textId="77777777" w:rsidR="009A4467" w:rsidRPr="00C3653A" w:rsidRDefault="009A4467" w:rsidP="00E570C6">
            <w:pPr>
              <w:rPr>
                <w:rFonts w:ascii="Garamond" w:hAnsi="Garamond"/>
                <w:b/>
              </w:rPr>
            </w:pPr>
          </w:p>
        </w:tc>
        <w:tc>
          <w:tcPr>
            <w:tcW w:w="3420" w:type="dxa"/>
            <w:shd w:val="clear" w:color="auto" w:fill="auto"/>
          </w:tcPr>
          <w:p w14:paraId="164FCCD3" w14:textId="77777777" w:rsidR="009A4467" w:rsidRPr="00881A82" w:rsidRDefault="009A4467" w:rsidP="00E570C6">
            <w:pPr>
              <w:rPr>
                <w:rFonts w:ascii="Garamond" w:hAnsi="Garamond" w:cs="Calibri"/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0E717DB7" w14:textId="77777777" w:rsidR="009A4467" w:rsidRPr="00881A82" w:rsidRDefault="009A4467" w:rsidP="00E570C6">
            <w:pPr>
              <w:rPr>
                <w:rFonts w:ascii="Garamond" w:hAnsi="Garamond" w:cs="Calibri"/>
                <w:b/>
              </w:rPr>
            </w:pPr>
          </w:p>
        </w:tc>
      </w:tr>
      <w:tr w:rsidR="00FD613B" w:rsidRPr="00405714" w14:paraId="17C38219" w14:textId="77777777" w:rsidTr="00794A48">
        <w:tc>
          <w:tcPr>
            <w:tcW w:w="2448" w:type="dxa"/>
            <w:shd w:val="clear" w:color="auto" w:fill="auto"/>
          </w:tcPr>
          <w:p w14:paraId="54076B0B" w14:textId="77777777" w:rsidR="00FD613B" w:rsidRPr="00E33025" w:rsidRDefault="00FD613B" w:rsidP="00E570C6">
            <w:pPr>
              <w:rPr>
                <w:rFonts w:ascii="Garamond" w:hAnsi="Garamond"/>
                <w:b/>
                <w:color w:val="000000" w:themeColor="text1"/>
                <w:sz w:val="32"/>
                <w:szCs w:val="32"/>
              </w:rPr>
            </w:pPr>
            <w:r w:rsidRPr="00E33025">
              <w:rPr>
                <w:rFonts w:ascii="Garamond" w:hAnsi="Garamond"/>
                <w:b/>
                <w:color w:val="000000" w:themeColor="text1"/>
                <w:sz w:val="32"/>
                <w:szCs w:val="32"/>
              </w:rPr>
              <w:t>Rutiner Steril</w:t>
            </w:r>
          </w:p>
        </w:tc>
        <w:tc>
          <w:tcPr>
            <w:tcW w:w="3420" w:type="dxa"/>
            <w:shd w:val="clear" w:color="auto" w:fill="auto"/>
          </w:tcPr>
          <w:p w14:paraId="3BA2546C" w14:textId="77777777" w:rsidR="00FD613B" w:rsidRPr="00405714" w:rsidRDefault="00FD613B" w:rsidP="00E570C6">
            <w:pPr>
              <w:rPr>
                <w:rFonts w:ascii="Garamond" w:hAnsi="Garamond" w:cs="Calibri"/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5D8D7B64" w14:textId="77777777" w:rsidR="00FD613B" w:rsidRPr="00405714" w:rsidRDefault="00FD613B" w:rsidP="00E570C6">
            <w:pPr>
              <w:rPr>
                <w:rFonts w:ascii="Garamond" w:hAnsi="Garamond" w:cs="Calibri"/>
                <w:b/>
              </w:rPr>
            </w:pPr>
          </w:p>
        </w:tc>
      </w:tr>
      <w:tr w:rsidR="00F540CD" w:rsidRPr="00FD613B" w14:paraId="64A5D5AC" w14:textId="77777777" w:rsidTr="00794A48">
        <w:tc>
          <w:tcPr>
            <w:tcW w:w="2448" w:type="dxa"/>
            <w:shd w:val="clear" w:color="auto" w:fill="auto"/>
          </w:tcPr>
          <w:p w14:paraId="4262B998" w14:textId="77777777" w:rsidR="00F540CD" w:rsidRPr="00E33025" w:rsidRDefault="00A50F5F" w:rsidP="00E570C6">
            <w:pPr>
              <w:rPr>
                <w:rFonts w:ascii="Garamond" w:hAnsi="Garamond"/>
                <w:b/>
                <w:color w:val="000000" w:themeColor="text1"/>
              </w:rPr>
            </w:pPr>
            <w:r w:rsidRPr="00E33025">
              <w:rPr>
                <w:rFonts w:ascii="Garamond" w:hAnsi="Garamond"/>
                <w:b/>
                <w:color w:val="000000" w:themeColor="text1"/>
              </w:rPr>
              <w:t xml:space="preserve">Utförs funktionskontroller </w:t>
            </w:r>
            <w:r w:rsidR="009A4467" w:rsidRPr="00E33025">
              <w:rPr>
                <w:rFonts w:ascii="Garamond" w:hAnsi="Garamond"/>
                <w:b/>
                <w:color w:val="000000" w:themeColor="text1"/>
              </w:rPr>
              <w:t>och dokumentation</w:t>
            </w:r>
            <w:r w:rsidR="00FD613B" w:rsidRPr="00E33025">
              <w:rPr>
                <w:rFonts w:ascii="Garamond" w:hAnsi="Garamond"/>
                <w:b/>
                <w:color w:val="000000" w:themeColor="text1"/>
              </w:rPr>
              <w:t xml:space="preserve"> gällande</w:t>
            </w:r>
            <w:r w:rsidRPr="00E33025">
              <w:rPr>
                <w:rFonts w:ascii="Garamond" w:hAnsi="Garamond"/>
                <w:b/>
                <w:color w:val="000000" w:themeColor="text1"/>
              </w:rPr>
              <w:t>:</w:t>
            </w:r>
          </w:p>
        </w:tc>
        <w:tc>
          <w:tcPr>
            <w:tcW w:w="3420" w:type="dxa"/>
            <w:shd w:val="clear" w:color="auto" w:fill="auto"/>
          </w:tcPr>
          <w:p w14:paraId="6076E51E" w14:textId="77777777" w:rsidR="00F540CD" w:rsidRPr="00FD613B" w:rsidRDefault="00F540CD" w:rsidP="00E570C6">
            <w:pPr>
              <w:rPr>
                <w:rFonts w:ascii="Garamond" w:hAnsi="Garamond" w:cs="Calibri"/>
                <w:b/>
                <w:color w:val="FF0000"/>
              </w:rPr>
            </w:pPr>
          </w:p>
        </w:tc>
        <w:tc>
          <w:tcPr>
            <w:tcW w:w="3418" w:type="dxa"/>
            <w:shd w:val="clear" w:color="auto" w:fill="auto"/>
          </w:tcPr>
          <w:p w14:paraId="4C409520" w14:textId="77777777" w:rsidR="00F540CD" w:rsidRPr="00FD613B" w:rsidRDefault="00F540CD" w:rsidP="00E570C6">
            <w:pPr>
              <w:rPr>
                <w:rFonts w:ascii="Garamond" w:hAnsi="Garamond" w:cs="Calibri"/>
                <w:b/>
                <w:color w:val="FF0000"/>
              </w:rPr>
            </w:pPr>
          </w:p>
        </w:tc>
      </w:tr>
      <w:tr w:rsidR="009D1AAA" w:rsidRPr="00794A48" w14:paraId="4D8D232E" w14:textId="77777777" w:rsidTr="00794A48">
        <w:tc>
          <w:tcPr>
            <w:tcW w:w="2448" w:type="dxa"/>
            <w:shd w:val="clear" w:color="auto" w:fill="auto"/>
          </w:tcPr>
          <w:p w14:paraId="49031AA6" w14:textId="77777777" w:rsidR="009D1AAA" w:rsidRPr="00881A82" w:rsidRDefault="009D1AAA" w:rsidP="00E570C6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>Diskdesinfektor?</w:t>
            </w:r>
          </w:p>
          <w:p w14:paraId="1722331D" w14:textId="77777777" w:rsidR="009D1AAA" w:rsidRPr="00881A82" w:rsidRDefault="009D1AAA" w:rsidP="00E570C6">
            <w:pPr>
              <w:rPr>
                <w:rFonts w:ascii="Calibri" w:hAnsi="Calibri" w:cs="Calibri"/>
                <w:b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160FAD17" w14:textId="77777777" w:rsidR="009D1AAA" w:rsidRPr="00794A48" w:rsidRDefault="009D1AAA" w:rsidP="00E570C6">
            <w:pPr>
              <w:rPr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726FFEC1" w14:textId="77777777" w:rsidR="009D1AAA" w:rsidRPr="00794A48" w:rsidRDefault="009D1AAA" w:rsidP="00E570C6">
            <w:pPr>
              <w:rPr>
                <w:b/>
              </w:rPr>
            </w:pPr>
          </w:p>
        </w:tc>
      </w:tr>
      <w:tr w:rsidR="00B43732" w:rsidRPr="00794A48" w14:paraId="04051244" w14:textId="77777777" w:rsidTr="00794A48">
        <w:tc>
          <w:tcPr>
            <w:tcW w:w="2448" w:type="dxa"/>
            <w:shd w:val="clear" w:color="auto" w:fill="auto"/>
          </w:tcPr>
          <w:p w14:paraId="3A8B794C" w14:textId="77777777" w:rsidR="00B43732" w:rsidRPr="00881A82" w:rsidRDefault="00B43732" w:rsidP="00E570C6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>Autoklav?</w:t>
            </w:r>
          </w:p>
          <w:p w14:paraId="13B92D6E" w14:textId="77777777" w:rsidR="00B43732" w:rsidRPr="00881A82" w:rsidRDefault="00B43732" w:rsidP="00E570C6">
            <w:pPr>
              <w:rPr>
                <w:rFonts w:ascii="Calibri" w:hAnsi="Calibri" w:cs="Calibri"/>
                <w:b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4210A01D" w14:textId="77777777" w:rsidR="00B43732" w:rsidRPr="00794A48" w:rsidRDefault="00B43732" w:rsidP="00E570C6">
            <w:pPr>
              <w:rPr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12DB597F" w14:textId="77777777" w:rsidR="00B43732" w:rsidRPr="00794A48" w:rsidRDefault="00B43732" w:rsidP="00E570C6">
            <w:pPr>
              <w:rPr>
                <w:b/>
              </w:rPr>
            </w:pPr>
          </w:p>
        </w:tc>
      </w:tr>
      <w:tr w:rsidR="00B43732" w:rsidRPr="00794A48" w14:paraId="2EBF624C" w14:textId="77777777" w:rsidTr="00794A48">
        <w:tc>
          <w:tcPr>
            <w:tcW w:w="2448" w:type="dxa"/>
            <w:shd w:val="clear" w:color="auto" w:fill="auto"/>
          </w:tcPr>
          <w:p w14:paraId="519A65DC" w14:textId="77777777" w:rsidR="00B43732" w:rsidRPr="00881A82" w:rsidRDefault="00B43732" w:rsidP="00E570C6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>Ultraljudsapparat?</w:t>
            </w:r>
          </w:p>
          <w:p w14:paraId="2B429ABD" w14:textId="77777777" w:rsidR="00B43732" w:rsidRPr="00881A82" w:rsidRDefault="00B43732" w:rsidP="00E570C6">
            <w:pPr>
              <w:rPr>
                <w:rFonts w:ascii="Calibri" w:hAnsi="Calibri" w:cs="Calibri"/>
                <w:b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5371B21" w14:textId="77777777" w:rsidR="00B43732" w:rsidRPr="00794A48" w:rsidRDefault="00B43732" w:rsidP="00E570C6">
            <w:pPr>
              <w:rPr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1E188BFE" w14:textId="77777777" w:rsidR="00B43732" w:rsidRPr="00794A48" w:rsidRDefault="00B43732" w:rsidP="00E570C6">
            <w:pPr>
              <w:rPr>
                <w:b/>
              </w:rPr>
            </w:pPr>
          </w:p>
        </w:tc>
      </w:tr>
      <w:tr w:rsidR="00B43732" w:rsidRPr="00794A48" w14:paraId="24AA9C26" w14:textId="77777777" w:rsidTr="00794A48">
        <w:tc>
          <w:tcPr>
            <w:tcW w:w="2448" w:type="dxa"/>
            <w:shd w:val="clear" w:color="auto" w:fill="auto"/>
          </w:tcPr>
          <w:p w14:paraId="7F2ABAF9" w14:textId="77777777" w:rsidR="00B43732" w:rsidRPr="00881A82" w:rsidRDefault="008E4175" w:rsidP="00E570C6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>Rengöringsapparat för roterande instrument?</w:t>
            </w:r>
          </w:p>
          <w:p w14:paraId="2553D998" w14:textId="77777777" w:rsidR="00B43732" w:rsidRPr="00881A82" w:rsidRDefault="00B43732" w:rsidP="00E570C6">
            <w:pPr>
              <w:rPr>
                <w:rFonts w:ascii="Calibri" w:hAnsi="Calibri" w:cs="Calibri"/>
                <w:b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1CCF6EDE" w14:textId="77777777" w:rsidR="00B43732" w:rsidRPr="00DA3B22" w:rsidRDefault="00B43732" w:rsidP="00E570C6"/>
        </w:tc>
        <w:tc>
          <w:tcPr>
            <w:tcW w:w="3418" w:type="dxa"/>
            <w:shd w:val="clear" w:color="auto" w:fill="auto"/>
          </w:tcPr>
          <w:p w14:paraId="5CDCFB89" w14:textId="77777777" w:rsidR="00B43732" w:rsidRPr="00794A48" w:rsidRDefault="00B43732" w:rsidP="00E570C6">
            <w:pPr>
              <w:rPr>
                <w:b/>
              </w:rPr>
            </w:pPr>
          </w:p>
        </w:tc>
      </w:tr>
      <w:tr w:rsidR="00FD613B" w:rsidRPr="00252277" w14:paraId="0502A506" w14:textId="77777777" w:rsidTr="00794A48">
        <w:tc>
          <w:tcPr>
            <w:tcW w:w="2448" w:type="dxa"/>
            <w:shd w:val="clear" w:color="auto" w:fill="auto"/>
          </w:tcPr>
          <w:p w14:paraId="40352E6E" w14:textId="77777777" w:rsidR="00FD613B" w:rsidRPr="00E33025" w:rsidRDefault="008E0601" w:rsidP="00E570C6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>Finns det väldefinierade ytor för rent och orent?</w:t>
            </w:r>
          </w:p>
          <w:p w14:paraId="5342F685" w14:textId="77777777" w:rsidR="008E0601" w:rsidRPr="00252277" w:rsidRDefault="008E0601" w:rsidP="00E570C6">
            <w:pPr>
              <w:rPr>
                <w:rFonts w:ascii="Calibri" w:hAnsi="Calibri" w:cs="Calibri"/>
                <w:color w:val="FF0000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4AF82DDF" w14:textId="77777777" w:rsidR="00FD613B" w:rsidRPr="00252277" w:rsidRDefault="00FD613B" w:rsidP="00E570C6">
            <w:pPr>
              <w:rPr>
                <w:b/>
                <w:color w:val="FF0000"/>
              </w:rPr>
            </w:pPr>
          </w:p>
        </w:tc>
        <w:tc>
          <w:tcPr>
            <w:tcW w:w="3418" w:type="dxa"/>
            <w:shd w:val="clear" w:color="auto" w:fill="auto"/>
          </w:tcPr>
          <w:p w14:paraId="2E04B0E2" w14:textId="77777777" w:rsidR="00FD613B" w:rsidRPr="00252277" w:rsidRDefault="00FD613B" w:rsidP="00E570C6">
            <w:pPr>
              <w:rPr>
                <w:b/>
                <w:color w:val="FF0000"/>
              </w:rPr>
            </w:pPr>
          </w:p>
        </w:tc>
      </w:tr>
    </w:tbl>
    <w:p w14:paraId="51817F44" w14:textId="77777777" w:rsidR="008E0601" w:rsidRDefault="008E060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3420"/>
        <w:gridCol w:w="3418"/>
      </w:tblGrid>
      <w:tr w:rsidR="008E0601" w:rsidRPr="008E0601" w14:paraId="436319A3" w14:textId="77777777" w:rsidTr="00794A48">
        <w:tc>
          <w:tcPr>
            <w:tcW w:w="2448" w:type="dxa"/>
            <w:shd w:val="clear" w:color="auto" w:fill="auto"/>
          </w:tcPr>
          <w:p w14:paraId="6FFC345C" w14:textId="77777777" w:rsidR="008E0601" w:rsidRPr="008E0601" w:rsidRDefault="008E0601" w:rsidP="008E0601">
            <w:pPr>
              <w:rPr>
                <w:rFonts w:ascii="Garamond" w:hAnsi="Garamond" w:cs="Calibri"/>
              </w:rPr>
            </w:pPr>
          </w:p>
        </w:tc>
        <w:tc>
          <w:tcPr>
            <w:tcW w:w="3420" w:type="dxa"/>
            <w:shd w:val="clear" w:color="auto" w:fill="auto"/>
          </w:tcPr>
          <w:p w14:paraId="39719366" w14:textId="77777777" w:rsidR="008E0601" w:rsidRPr="008E0601" w:rsidRDefault="008E0601" w:rsidP="00E570C6">
            <w:pPr>
              <w:rPr>
                <w:rFonts w:ascii="Garamond" w:hAnsi="Garamond"/>
                <w:b/>
              </w:rPr>
            </w:pPr>
            <w:r w:rsidRPr="008E0601">
              <w:rPr>
                <w:rFonts w:ascii="Garamond" w:hAnsi="Garamond"/>
                <w:b/>
              </w:rPr>
              <w:t>Åtgärd</w:t>
            </w:r>
          </w:p>
        </w:tc>
        <w:tc>
          <w:tcPr>
            <w:tcW w:w="3418" w:type="dxa"/>
            <w:shd w:val="clear" w:color="auto" w:fill="auto"/>
          </w:tcPr>
          <w:p w14:paraId="55309223" w14:textId="77777777" w:rsidR="008E0601" w:rsidRPr="008E0601" w:rsidRDefault="008E0601" w:rsidP="00E570C6">
            <w:pPr>
              <w:rPr>
                <w:rFonts w:ascii="Garamond" w:hAnsi="Garamond"/>
                <w:b/>
              </w:rPr>
            </w:pPr>
            <w:r w:rsidRPr="008E0601">
              <w:rPr>
                <w:rFonts w:ascii="Garamond" w:hAnsi="Garamond"/>
                <w:b/>
              </w:rPr>
              <w:t>Åtgärdat datum</w:t>
            </w:r>
          </w:p>
        </w:tc>
      </w:tr>
      <w:tr w:rsidR="008E0601" w:rsidRPr="00252277" w14:paraId="707E2099" w14:textId="77777777" w:rsidTr="00794A48">
        <w:tc>
          <w:tcPr>
            <w:tcW w:w="2448" w:type="dxa"/>
            <w:shd w:val="clear" w:color="auto" w:fill="auto"/>
          </w:tcPr>
          <w:p w14:paraId="4BDB62A6" w14:textId="77777777" w:rsidR="008E0601" w:rsidRPr="00E33025" w:rsidRDefault="008E0601" w:rsidP="008E0601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>Har fria ytor skapats för att kunna utföra ytdesinfektion?</w:t>
            </w:r>
          </w:p>
          <w:p w14:paraId="3A644B61" w14:textId="77777777" w:rsidR="008E0601" w:rsidRPr="00E33025" w:rsidRDefault="008E0601" w:rsidP="008E0601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4AC903F" w14:textId="77777777" w:rsidR="008E0601" w:rsidRPr="00252277" w:rsidRDefault="008E0601" w:rsidP="00E570C6">
            <w:pPr>
              <w:rPr>
                <w:b/>
                <w:color w:val="FF0000"/>
              </w:rPr>
            </w:pPr>
          </w:p>
        </w:tc>
        <w:tc>
          <w:tcPr>
            <w:tcW w:w="3418" w:type="dxa"/>
            <w:shd w:val="clear" w:color="auto" w:fill="auto"/>
          </w:tcPr>
          <w:p w14:paraId="5B2689B7" w14:textId="77777777" w:rsidR="008E0601" w:rsidRPr="00252277" w:rsidRDefault="008E0601" w:rsidP="00E570C6">
            <w:pPr>
              <w:rPr>
                <w:b/>
                <w:color w:val="FF0000"/>
              </w:rPr>
            </w:pPr>
          </w:p>
        </w:tc>
      </w:tr>
      <w:tr w:rsidR="008E0601" w:rsidRPr="00794A48" w14:paraId="6E2381C0" w14:textId="77777777" w:rsidTr="00794A48">
        <w:tc>
          <w:tcPr>
            <w:tcW w:w="2448" w:type="dxa"/>
            <w:shd w:val="clear" w:color="auto" w:fill="auto"/>
          </w:tcPr>
          <w:p w14:paraId="31B575BC" w14:textId="77777777" w:rsidR="008E0601" w:rsidRPr="00E33025" w:rsidRDefault="008E0601" w:rsidP="008E0601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>Används borrställ?</w:t>
            </w:r>
          </w:p>
          <w:p w14:paraId="1972735C" w14:textId="77777777" w:rsidR="008E0601" w:rsidRPr="00E33025" w:rsidRDefault="008E0601" w:rsidP="008E0601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56C03D87" w14:textId="77777777" w:rsidR="008E0601" w:rsidRPr="00794A48" w:rsidRDefault="008E0601" w:rsidP="00E570C6">
            <w:pPr>
              <w:rPr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28054B39" w14:textId="77777777" w:rsidR="008E0601" w:rsidRPr="00794A48" w:rsidRDefault="008E0601" w:rsidP="00E570C6">
            <w:pPr>
              <w:rPr>
                <w:b/>
              </w:rPr>
            </w:pPr>
          </w:p>
        </w:tc>
      </w:tr>
      <w:tr w:rsidR="00FD613B" w:rsidRPr="00252277" w14:paraId="2CC19F03" w14:textId="77777777" w:rsidTr="00794A48">
        <w:tc>
          <w:tcPr>
            <w:tcW w:w="2448" w:type="dxa"/>
            <w:shd w:val="clear" w:color="auto" w:fill="auto"/>
          </w:tcPr>
          <w:p w14:paraId="63359DDB" w14:textId="1DF1F4BE" w:rsidR="00FD613B" w:rsidRPr="00E33025" w:rsidRDefault="001A6E2F" w:rsidP="00E570C6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Förekommer </w:t>
            </w:r>
            <w:r w:rsidR="008E0601" w:rsidRPr="00E33025">
              <w:rPr>
                <w:rFonts w:ascii="Calibri" w:hAnsi="Calibri" w:cs="Calibri"/>
                <w:color w:val="000000" w:themeColor="text1"/>
              </w:rPr>
              <w:t>märkta instrument</w:t>
            </w:r>
            <w:r w:rsidR="00FD613B" w:rsidRPr="00E33025">
              <w:rPr>
                <w:rFonts w:ascii="Calibri" w:hAnsi="Calibri" w:cs="Calibri"/>
                <w:color w:val="000000" w:themeColor="text1"/>
              </w:rPr>
              <w:t>?</w:t>
            </w:r>
          </w:p>
          <w:p w14:paraId="1AF5C52F" w14:textId="77777777" w:rsidR="00FD613B" w:rsidRPr="00E33025" w:rsidRDefault="00FD613B" w:rsidP="00E570C6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619A61C1" w14:textId="77777777" w:rsidR="00FD613B" w:rsidRPr="00252277" w:rsidRDefault="00FD613B" w:rsidP="00E570C6">
            <w:pPr>
              <w:rPr>
                <w:b/>
                <w:color w:val="FF0000"/>
              </w:rPr>
            </w:pPr>
          </w:p>
        </w:tc>
        <w:tc>
          <w:tcPr>
            <w:tcW w:w="3418" w:type="dxa"/>
            <w:shd w:val="clear" w:color="auto" w:fill="auto"/>
          </w:tcPr>
          <w:p w14:paraId="7AA52677" w14:textId="77777777" w:rsidR="00FD613B" w:rsidRPr="00252277" w:rsidRDefault="00FD613B" w:rsidP="00E570C6">
            <w:pPr>
              <w:rPr>
                <w:b/>
                <w:color w:val="FF0000"/>
              </w:rPr>
            </w:pPr>
          </w:p>
        </w:tc>
      </w:tr>
      <w:tr w:rsidR="00B43732" w:rsidRPr="00794A48" w14:paraId="15865B4A" w14:textId="77777777" w:rsidTr="00794A48">
        <w:tc>
          <w:tcPr>
            <w:tcW w:w="2448" w:type="dxa"/>
            <w:shd w:val="clear" w:color="auto" w:fill="auto"/>
          </w:tcPr>
          <w:p w14:paraId="1AFE12A1" w14:textId="36D8E64C" w:rsidR="00B43732" w:rsidRPr="00881A82" w:rsidRDefault="00B43732" w:rsidP="00E570C6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Hanteras håliga/rörformade instrument enligt </w:t>
            </w:r>
            <w:r w:rsidR="003E57EB">
              <w:rPr>
                <w:rFonts w:ascii="Calibri" w:hAnsi="Calibri" w:cs="Calibri"/>
              </w:rPr>
              <w:t>gällande rutiner</w:t>
            </w:r>
            <w:r w:rsidRPr="00881A82">
              <w:rPr>
                <w:rFonts w:ascii="Calibri" w:hAnsi="Calibri" w:cs="Calibri"/>
              </w:rPr>
              <w:t>?</w:t>
            </w:r>
          </w:p>
          <w:p w14:paraId="201D6A7B" w14:textId="77777777" w:rsidR="00B43732" w:rsidRPr="00881A82" w:rsidRDefault="00B43732" w:rsidP="00E570C6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238AA8CF" w14:textId="77777777" w:rsidR="00B43732" w:rsidRPr="00794A48" w:rsidRDefault="00B43732" w:rsidP="00E570C6">
            <w:pPr>
              <w:rPr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197AC28D" w14:textId="77777777" w:rsidR="00B43732" w:rsidRPr="00794A48" w:rsidRDefault="00B43732" w:rsidP="00E570C6">
            <w:pPr>
              <w:rPr>
                <w:b/>
              </w:rPr>
            </w:pPr>
          </w:p>
        </w:tc>
      </w:tr>
      <w:tr w:rsidR="003971C1" w:rsidRPr="00794A48" w14:paraId="327F41AD" w14:textId="77777777" w:rsidTr="00794A48">
        <w:tc>
          <w:tcPr>
            <w:tcW w:w="2448" w:type="dxa"/>
            <w:shd w:val="clear" w:color="auto" w:fill="auto"/>
          </w:tcPr>
          <w:p w14:paraId="5E68E4F9" w14:textId="77777777" w:rsidR="00252277" w:rsidRDefault="00252277" w:rsidP="00752E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Desinfekteras brickor och extrainstrument i diskdesinfektorn </w:t>
            </w:r>
          </w:p>
          <w:p w14:paraId="7924FC0C" w14:textId="77777777" w:rsidR="008E0601" w:rsidRDefault="00252277" w:rsidP="00752E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gång/vecka för att bevara det höggradigt rent?</w:t>
            </w:r>
          </w:p>
          <w:p w14:paraId="1AE63F2A" w14:textId="77777777" w:rsidR="003971C1" w:rsidRPr="00881A82" w:rsidRDefault="003971C1" w:rsidP="00752EFB">
            <w:pPr>
              <w:rPr>
                <w:rFonts w:ascii="Calibri" w:hAnsi="Calibri" w:cs="Calibri"/>
                <w:b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0E11E9D4" w14:textId="77777777" w:rsidR="003971C1" w:rsidRPr="00794A48" w:rsidRDefault="003971C1" w:rsidP="00752EFB">
            <w:pPr>
              <w:rPr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60442D00" w14:textId="77777777" w:rsidR="003971C1" w:rsidRPr="00794A48" w:rsidRDefault="003971C1" w:rsidP="00752EFB">
            <w:pPr>
              <w:rPr>
                <w:b/>
              </w:rPr>
            </w:pPr>
          </w:p>
        </w:tc>
      </w:tr>
      <w:tr w:rsidR="00E41ED2" w:rsidRPr="00252277" w14:paraId="2AADA986" w14:textId="77777777" w:rsidTr="00794A48">
        <w:tc>
          <w:tcPr>
            <w:tcW w:w="2448" w:type="dxa"/>
            <w:shd w:val="clear" w:color="auto" w:fill="auto"/>
          </w:tcPr>
          <w:p w14:paraId="57075A2B" w14:textId="77777777" w:rsidR="00252277" w:rsidRPr="00E33025" w:rsidRDefault="00252277" w:rsidP="00752EFB">
            <w:pPr>
              <w:rPr>
                <w:rFonts w:ascii="Calibri" w:hAnsi="Calibri" w:cs="Calibri"/>
                <w:color w:val="000000" w:themeColor="text1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>Rengörs lådor och skåp enligt fastställd rutin?</w:t>
            </w:r>
          </w:p>
          <w:p w14:paraId="501B1908" w14:textId="77777777" w:rsidR="00E41ED2" w:rsidRPr="00252277" w:rsidRDefault="00E41ED2" w:rsidP="00752EFB">
            <w:pPr>
              <w:rPr>
                <w:rFonts w:ascii="Calibri" w:hAnsi="Calibri" w:cs="Calibri"/>
                <w:color w:val="FF0000"/>
              </w:rPr>
            </w:pPr>
            <w:r w:rsidRPr="00E33025">
              <w:rPr>
                <w:rFonts w:ascii="Calibri" w:hAnsi="Calibri" w:cs="Calibri"/>
                <w:color w:val="000000" w:themeColor="text1"/>
              </w:rPr>
              <w:t xml:space="preserve">Ja 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  <w:r w:rsidRPr="00E33025">
              <w:rPr>
                <w:rFonts w:ascii="Calibri" w:hAnsi="Calibri" w:cs="Calibri"/>
                <w:color w:val="000000" w:themeColor="text1"/>
              </w:rPr>
              <w:t xml:space="preserve">           Nej </w:t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025">
              <w:rPr>
                <w:rFonts w:ascii="Calibri" w:hAnsi="Calibri" w:cs="Calibri"/>
                <w:color w:val="000000" w:themeColor="text1"/>
              </w:rPr>
              <w:instrText xml:space="preserve"> FORMCHECKBOX </w:instrText>
            </w:r>
            <w:r w:rsidR="000C4B4D">
              <w:rPr>
                <w:rFonts w:ascii="Calibri" w:hAnsi="Calibri" w:cs="Calibri"/>
                <w:color w:val="000000" w:themeColor="text1"/>
              </w:rPr>
            </w:r>
            <w:r w:rsidR="000C4B4D">
              <w:rPr>
                <w:rFonts w:ascii="Calibri" w:hAnsi="Calibri" w:cs="Calibri"/>
                <w:color w:val="000000" w:themeColor="text1"/>
              </w:rPr>
              <w:fldChar w:fldCharType="separate"/>
            </w:r>
            <w:r w:rsidRPr="00E33025">
              <w:rPr>
                <w:rFonts w:ascii="Calibri" w:hAnsi="Calibri" w:cs="Calibri"/>
                <w:color w:val="000000" w:themeColor="text1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A9C39F3" w14:textId="77777777" w:rsidR="00E41ED2" w:rsidRPr="00252277" w:rsidRDefault="00E41ED2" w:rsidP="00752EFB">
            <w:pPr>
              <w:rPr>
                <w:b/>
                <w:color w:val="FF0000"/>
              </w:rPr>
            </w:pPr>
          </w:p>
        </w:tc>
        <w:tc>
          <w:tcPr>
            <w:tcW w:w="3418" w:type="dxa"/>
            <w:shd w:val="clear" w:color="auto" w:fill="auto"/>
          </w:tcPr>
          <w:p w14:paraId="1667E44A" w14:textId="77777777" w:rsidR="00E41ED2" w:rsidRPr="00252277" w:rsidRDefault="00E41ED2" w:rsidP="00752EFB">
            <w:pPr>
              <w:rPr>
                <w:b/>
                <w:color w:val="FF0000"/>
              </w:rPr>
            </w:pPr>
          </w:p>
        </w:tc>
      </w:tr>
      <w:tr w:rsidR="00B43732" w:rsidRPr="00794A48" w14:paraId="0270113E" w14:textId="77777777" w:rsidTr="00A50F5F">
        <w:tc>
          <w:tcPr>
            <w:tcW w:w="2448" w:type="dxa"/>
            <w:tcBorders>
              <w:bottom w:val="single" w:sz="4" w:space="0" w:color="auto"/>
            </w:tcBorders>
            <w:shd w:val="clear" w:color="auto" w:fill="auto"/>
          </w:tcPr>
          <w:p w14:paraId="634D4DD3" w14:textId="77777777" w:rsidR="00B43732" w:rsidRPr="00881A82" w:rsidRDefault="00B43732" w:rsidP="00E570C6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>Är sterilen bemannad?</w:t>
            </w:r>
          </w:p>
          <w:p w14:paraId="27AF70D2" w14:textId="77777777" w:rsidR="00B43732" w:rsidRPr="00881A82" w:rsidRDefault="00B43732" w:rsidP="00E570C6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1087E19D" w14:textId="77777777" w:rsidR="00730375" w:rsidRPr="00DA3B22" w:rsidRDefault="00730375" w:rsidP="001062D9"/>
        </w:tc>
        <w:tc>
          <w:tcPr>
            <w:tcW w:w="3418" w:type="dxa"/>
            <w:shd w:val="clear" w:color="auto" w:fill="auto"/>
          </w:tcPr>
          <w:p w14:paraId="47E6F5CA" w14:textId="77777777" w:rsidR="00B43732" w:rsidRPr="00794A48" w:rsidRDefault="00B43732" w:rsidP="00E570C6">
            <w:pPr>
              <w:rPr>
                <w:b/>
              </w:rPr>
            </w:pPr>
          </w:p>
        </w:tc>
      </w:tr>
      <w:tr w:rsidR="001062D9" w:rsidRPr="00794A48" w14:paraId="0C3FC2BC" w14:textId="77777777" w:rsidTr="00A50F5F">
        <w:tc>
          <w:tcPr>
            <w:tcW w:w="2448" w:type="dxa"/>
            <w:tcBorders>
              <w:bottom w:val="single" w:sz="4" w:space="0" w:color="auto"/>
            </w:tcBorders>
            <w:shd w:val="clear" w:color="auto" w:fill="auto"/>
          </w:tcPr>
          <w:p w14:paraId="2052163F" w14:textId="77777777" w:rsidR="001062D9" w:rsidRPr="00881A82" w:rsidRDefault="001062D9" w:rsidP="00A50F5F">
            <w:pPr>
              <w:rPr>
                <w:rFonts w:ascii="Calibri" w:hAnsi="Calibri" w:cs="Calibri"/>
              </w:rPr>
            </w:pPr>
            <w:r w:rsidRPr="00881A82">
              <w:rPr>
                <w:rFonts w:ascii="Calibri" w:hAnsi="Calibri" w:cs="Calibri"/>
              </w:rPr>
              <w:t>På vilket sätt är sterilen bemannad?</w:t>
            </w:r>
          </w:p>
        </w:tc>
        <w:tc>
          <w:tcPr>
            <w:tcW w:w="3420" w:type="dxa"/>
            <w:shd w:val="clear" w:color="auto" w:fill="auto"/>
          </w:tcPr>
          <w:p w14:paraId="082C3480" w14:textId="77777777" w:rsidR="001062D9" w:rsidRPr="00794A48" w:rsidRDefault="001062D9" w:rsidP="00E570C6">
            <w:pPr>
              <w:rPr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22E6D32A" w14:textId="77777777" w:rsidR="001062D9" w:rsidRPr="00794A48" w:rsidRDefault="001062D9" w:rsidP="00E570C6">
            <w:pPr>
              <w:rPr>
                <w:b/>
              </w:rPr>
            </w:pPr>
          </w:p>
        </w:tc>
      </w:tr>
      <w:tr w:rsidR="00503785" w:rsidRPr="00794A48" w14:paraId="769ED50E" w14:textId="77777777" w:rsidTr="00503785">
        <w:trPr>
          <w:cantSplit/>
          <w:trHeight w:hRule="exact" w:val="284"/>
        </w:trPr>
        <w:tc>
          <w:tcPr>
            <w:tcW w:w="2448" w:type="dxa"/>
            <w:tcBorders>
              <w:top w:val="single" w:sz="4" w:space="0" w:color="auto"/>
            </w:tcBorders>
            <w:shd w:val="clear" w:color="auto" w:fill="auto"/>
          </w:tcPr>
          <w:p w14:paraId="051E5CEC" w14:textId="77777777" w:rsidR="00503785" w:rsidRPr="00405714" w:rsidRDefault="00503785" w:rsidP="00752EFB">
            <w:pPr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420" w:type="dxa"/>
            <w:shd w:val="clear" w:color="auto" w:fill="auto"/>
          </w:tcPr>
          <w:p w14:paraId="78DF8D2B" w14:textId="77777777" w:rsidR="00503785" w:rsidRPr="00F540CD" w:rsidRDefault="00503785" w:rsidP="00752EFB">
            <w:pPr>
              <w:rPr>
                <w:rFonts w:ascii="Garamond" w:hAnsi="Garamond"/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333796BE" w14:textId="77777777" w:rsidR="00503785" w:rsidRPr="00F540CD" w:rsidRDefault="00503785" w:rsidP="00752EFB">
            <w:pPr>
              <w:rPr>
                <w:rFonts w:ascii="Garamond" w:hAnsi="Garamond"/>
                <w:b/>
              </w:rPr>
            </w:pPr>
          </w:p>
        </w:tc>
      </w:tr>
      <w:tr w:rsidR="00F540CD" w:rsidRPr="00794A48" w14:paraId="6FE1AEB7" w14:textId="77777777" w:rsidTr="00A50F5F">
        <w:tc>
          <w:tcPr>
            <w:tcW w:w="2448" w:type="dxa"/>
            <w:tcBorders>
              <w:top w:val="single" w:sz="4" w:space="0" w:color="auto"/>
            </w:tcBorders>
            <w:shd w:val="clear" w:color="auto" w:fill="auto"/>
          </w:tcPr>
          <w:p w14:paraId="466078B7" w14:textId="77777777" w:rsidR="0047216B" w:rsidRPr="00405714" w:rsidRDefault="00252277" w:rsidP="00752EFB">
            <w:pPr>
              <w:rPr>
                <w:rFonts w:ascii="Garamond" w:hAnsi="Garamond"/>
                <w:b/>
                <w:sz w:val="32"/>
                <w:szCs w:val="32"/>
              </w:rPr>
            </w:pPr>
            <w:r w:rsidRPr="00405714">
              <w:rPr>
                <w:rFonts w:ascii="Garamond" w:hAnsi="Garamond"/>
                <w:b/>
                <w:sz w:val="32"/>
                <w:szCs w:val="32"/>
              </w:rPr>
              <w:t>Övrigt</w:t>
            </w:r>
          </w:p>
        </w:tc>
        <w:tc>
          <w:tcPr>
            <w:tcW w:w="3420" w:type="dxa"/>
            <w:shd w:val="clear" w:color="auto" w:fill="auto"/>
          </w:tcPr>
          <w:p w14:paraId="7E03DD6B" w14:textId="77777777" w:rsidR="00F540CD" w:rsidRPr="00F540CD" w:rsidRDefault="00F540CD" w:rsidP="00752EFB">
            <w:pPr>
              <w:rPr>
                <w:rFonts w:ascii="Garamond" w:hAnsi="Garamond"/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75524303" w14:textId="77777777" w:rsidR="00F540CD" w:rsidRPr="00F540CD" w:rsidRDefault="00F540CD" w:rsidP="00752EFB">
            <w:pPr>
              <w:rPr>
                <w:rFonts w:ascii="Garamond" w:hAnsi="Garamond"/>
                <w:b/>
              </w:rPr>
            </w:pPr>
          </w:p>
        </w:tc>
      </w:tr>
      <w:tr w:rsidR="00394325" w:rsidRPr="00794A48" w14:paraId="42DA4A71" w14:textId="77777777" w:rsidTr="00794A48">
        <w:tc>
          <w:tcPr>
            <w:tcW w:w="2448" w:type="dxa"/>
            <w:shd w:val="clear" w:color="auto" w:fill="auto"/>
          </w:tcPr>
          <w:p w14:paraId="3FF8A096" w14:textId="77777777" w:rsidR="00C50DB2" w:rsidRDefault="00C50DB2" w:rsidP="00752E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Ingår genomgång av hygienrutiner vid introduktion av nyanställda?</w:t>
            </w:r>
          </w:p>
          <w:p w14:paraId="403568F1" w14:textId="77777777" w:rsidR="00394325" w:rsidRPr="00881A82" w:rsidRDefault="00394325" w:rsidP="00752EFB">
            <w:pPr>
              <w:rPr>
                <w:rFonts w:ascii="Calibri" w:hAnsi="Calibri" w:cs="Calibri"/>
                <w:b/>
              </w:rPr>
            </w:pPr>
            <w:r w:rsidRPr="00881A82">
              <w:rPr>
                <w:rFonts w:ascii="Calibri" w:hAnsi="Calibri" w:cs="Calibri"/>
              </w:rPr>
              <w:t xml:space="preserve">Ja 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  <w:r w:rsidRPr="00881A82">
              <w:rPr>
                <w:rFonts w:ascii="Calibri" w:hAnsi="Calibri" w:cs="Calibri"/>
              </w:rPr>
              <w:t xml:space="preserve">           Nej </w:t>
            </w:r>
            <w:r w:rsidRPr="00881A82">
              <w:rPr>
                <w:rFonts w:ascii="Calibri" w:hAnsi="Calibri" w:cs="Calibr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A82">
              <w:rPr>
                <w:rFonts w:ascii="Calibri" w:hAnsi="Calibri" w:cs="Calibri"/>
              </w:rPr>
              <w:instrText xml:space="preserve"> FORMCHECKBOX </w:instrText>
            </w:r>
            <w:r w:rsidR="000C4B4D">
              <w:rPr>
                <w:rFonts w:ascii="Calibri" w:hAnsi="Calibri" w:cs="Calibri"/>
              </w:rPr>
            </w:r>
            <w:r w:rsidR="000C4B4D">
              <w:rPr>
                <w:rFonts w:ascii="Calibri" w:hAnsi="Calibri" w:cs="Calibri"/>
              </w:rPr>
              <w:fldChar w:fldCharType="separate"/>
            </w:r>
            <w:r w:rsidRPr="00881A8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5C07C635" w14:textId="77777777" w:rsidR="00394325" w:rsidRPr="00794A48" w:rsidRDefault="00394325" w:rsidP="00752EFB">
            <w:pPr>
              <w:rPr>
                <w:b/>
              </w:rPr>
            </w:pPr>
          </w:p>
        </w:tc>
        <w:tc>
          <w:tcPr>
            <w:tcW w:w="3418" w:type="dxa"/>
            <w:shd w:val="clear" w:color="auto" w:fill="auto"/>
          </w:tcPr>
          <w:p w14:paraId="314BC53C" w14:textId="77777777" w:rsidR="00394325" w:rsidRPr="00794A48" w:rsidRDefault="00394325" w:rsidP="00752EFB">
            <w:pPr>
              <w:rPr>
                <w:b/>
              </w:rPr>
            </w:pPr>
          </w:p>
        </w:tc>
      </w:tr>
    </w:tbl>
    <w:p w14:paraId="4B669B01" w14:textId="77777777" w:rsidR="009143F0" w:rsidRDefault="009143F0" w:rsidP="009143F0">
      <w:pPr>
        <w:rPr>
          <w:rFonts w:ascii="Calibri" w:hAnsi="Calibri" w:cs="Calibri"/>
        </w:rPr>
      </w:pPr>
    </w:p>
    <w:p w14:paraId="3A5559EB" w14:textId="77777777" w:rsidR="0047216B" w:rsidRDefault="0047216B" w:rsidP="00AC7035">
      <w:pPr>
        <w:rPr>
          <w:rFonts w:ascii="Garamond" w:hAnsi="Garamond"/>
          <w:b/>
          <w:sz w:val="40"/>
          <w:szCs w:val="40"/>
        </w:rPr>
      </w:pPr>
      <w:r w:rsidRPr="0047216B">
        <w:rPr>
          <w:rFonts w:ascii="Garamond" w:hAnsi="Garamond"/>
          <w:b/>
          <w:sz w:val="40"/>
          <w:szCs w:val="40"/>
        </w:rPr>
        <w:t>Anteckningar</w:t>
      </w:r>
      <w:r>
        <w:rPr>
          <w:rFonts w:ascii="Garamond" w:hAnsi="Garamond"/>
          <w:b/>
          <w:sz w:val="40"/>
          <w:szCs w:val="40"/>
        </w:rPr>
        <w:t>:</w:t>
      </w:r>
    </w:p>
    <w:p w14:paraId="77675D11" w14:textId="77777777" w:rsidR="0047216B" w:rsidRPr="0047216B" w:rsidRDefault="0047216B" w:rsidP="00AC7035">
      <w:pPr>
        <w:rPr>
          <w:rFonts w:ascii="Garamond" w:hAnsi="Garamond"/>
          <w:sz w:val="40"/>
          <w:szCs w:val="40"/>
        </w:rPr>
      </w:pPr>
      <w:r w:rsidRPr="0047216B">
        <w:rPr>
          <w:rFonts w:ascii="Garamond" w:hAnsi="Garamond"/>
          <w:sz w:val="40"/>
          <w:szCs w:val="40"/>
        </w:rPr>
        <w:t>……………………………………………………………………………………………………………………</w:t>
      </w:r>
    </w:p>
    <w:p w14:paraId="0BD55D5A" w14:textId="77777777" w:rsidR="00B72510" w:rsidRDefault="0047216B" w:rsidP="00AC7035">
      <w:pPr>
        <w:rPr>
          <w:rFonts w:ascii="Garamond" w:hAnsi="Garamond"/>
          <w:sz w:val="40"/>
          <w:szCs w:val="40"/>
        </w:rPr>
      </w:pPr>
      <w:r w:rsidRPr="0047216B">
        <w:rPr>
          <w:rFonts w:ascii="Garamond" w:hAnsi="Garamond"/>
          <w:sz w:val="40"/>
          <w:szCs w:val="40"/>
        </w:rPr>
        <w:t>…………………………………………………………</w:t>
      </w:r>
    </w:p>
    <w:p w14:paraId="54E7E478" w14:textId="77777777" w:rsidR="00BA4F22" w:rsidRDefault="00B72510" w:rsidP="00AC7035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sz w:val="40"/>
          <w:szCs w:val="40"/>
        </w:rPr>
        <w:t>…………………………………………………………</w:t>
      </w:r>
    </w:p>
    <w:p w14:paraId="536A4711" w14:textId="539BB038" w:rsidR="00F46F18" w:rsidRDefault="00BA4F22" w:rsidP="00AC7035">
      <w:pPr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 w:val="40"/>
          <w:szCs w:val="40"/>
        </w:rPr>
        <w:t>…………………………………………………………</w:t>
      </w:r>
      <w:r w:rsidR="00DE4498" w:rsidRPr="0047216B">
        <w:rPr>
          <w:rFonts w:ascii="Garamond" w:hAnsi="Garamond"/>
          <w:b/>
          <w:sz w:val="40"/>
          <w:szCs w:val="40"/>
        </w:rPr>
        <w:tab/>
      </w:r>
      <w:r w:rsidR="00DE4498" w:rsidRPr="0047216B">
        <w:rPr>
          <w:rFonts w:ascii="Garamond" w:hAnsi="Garamond"/>
          <w:b/>
          <w:sz w:val="40"/>
          <w:szCs w:val="40"/>
        </w:rPr>
        <w:tab/>
      </w:r>
      <w:r w:rsidR="00DE4498" w:rsidRPr="0047216B">
        <w:rPr>
          <w:rFonts w:ascii="Garamond" w:hAnsi="Garamond"/>
          <w:b/>
          <w:sz w:val="40"/>
          <w:szCs w:val="40"/>
        </w:rPr>
        <w:tab/>
      </w:r>
    </w:p>
    <w:p w14:paraId="04A2FE1C" w14:textId="77777777" w:rsidR="00DC077E" w:rsidRDefault="00DC077E" w:rsidP="00AC7035">
      <w:pPr>
        <w:rPr>
          <w:rFonts w:ascii="Garamond" w:hAnsi="Garamond"/>
          <w:b/>
          <w:sz w:val="40"/>
          <w:szCs w:val="40"/>
        </w:rPr>
      </w:pPr>
    </w:p>
    <w:p w14:paraId="6CBAFD00" w14:textId="538170BE" w:rsidR="00DC077E" w:rsidRPr="00DC077E" w:rsidRDefault="00DC077E" w:rsidP="00AC7035">
      <w:pPr>
        <w:rPr>
          <w:rFonts w:asciiTheme="minorHAnsi" w:hAnsiTheme="minorHAnsi" w:cstheme="minorHAnsi"/>
          <w:bCs/>
          <w:sz w:val="22"/>
          <w:szCs w:val="22"/>
        </w:rPr>
      </w:pPr>
    </w:p>
    <w:sectPr w:rsidR="00DC077E" w:rsidRPr="00DC077E" w:rsidSect="00DC077E">
      <w:footerReference w:type="default" r:id="rId7"/>
      <w:headerReference w:type="first" r:id="rId8"/>
      <w:footerReference w:type="first" r:id="rId9"/>
      <w:pgSz w:w="11906" w:h="16838"/>
      <w:pgMar w:top="851" w:right="1418" w:bottom="567" w:left="1418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250AD" w14:textId="77777777" w:rsidR="00E33025" w:rsidRDefault="00E33025">
      <w:r>
        <w:separator/>
      </w:r>
    </w:p>
  </w:endnote>
  <w:endnote w:type="continuationSeparator" w:id="0">
    <w:p w14:paraId="3AD0190D" w14:textId="77777777" w:rsidR="00E33025" w:rsidRDefault="00E33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D9439" w14:textId="27B617FE" w:rsidR="00DC077E" w:rsidRDefault="00DC077E">
    <w:pPr>
      <w:pStyle w:val="Sidfot"/>
    </w:pPr>
    <w:r>
      <w:t>22-05-23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D5136" w14:textId="1ED5591A" w:rsidR="00153DE4" w:rsidRDefault="00153DE4">
    <w:pPr>
      <w:pStyle w:val="Sidfot"/>
    </w:pPr>
    <w:r>
      <w:t>22-05-23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5349D" w14:textId="77777777" w:rsidR="00E33025" w:rsidRDefault="00E33025">
      <w:r>
        <w:separator/>
      </w:r>
    </w:p>
  </w:footnote>
  <w:footnote w:type="continuationSeparator" w:id="0">
    <w:p w14:paraId="7EF7D7C3" w14:textId="77777777" w:rsidR="00E33025" w:rsidRDefault="00E33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90E3D" w14:textId="77777777" w:rsidR="002C1995" w:rsidRDefault="000C4B4D">
    <w:pPr>
      <w:pStyle w:val="Sidhuvud"/>
    </w:pPr>
    <w:r>
      <w:rPr>
        <w:noProof/>
      </w:rPr>
      <w:object w:dxaOrig="1440" w:dyaOrig="1440" w14:anchorId="08113429">
        <v:group id="_x0000_s1026" style="position:absolute;margin-left:-12.8pt;margin-top:-.15pt;width:272.55pt;height:64.85pt;z-index:251657728" coordorigin="1162,706" coordsize="5451,12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1162;top:706;width:4585;height:1297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2293;top:1345;width:4320;height:540" stroked="f">
            <v:textbox>
              <w:txbxContent>
                <w:p w14:paraId="3BEB59E9" w14:textId="77777777" w:rsidR="002C1995" w:rsidRPr="005A0BDE" w:rsidRDefault="002C1995" w:rsidP="002C1995">
                  <w:pPr>
                    <w:rPr>
                      <w:rFonts w:ascii="Arial" w:hAnsi="Arial" w:cs="Arial"/>
                      <w:b/>
                      <w:i/>
                      <w:sz w:val="22"/>
                      <w:szCs w:val="22"/>
                    </w:rPr>
                  </w:pPr>
                  <w:r w:rsidRPr="005A0BDE">
                    <w:rPr>
                      <w:rFonts w:ascii="Arial" w:hAnsi="Arial" w:cs="Arial"/>
                      <w:b/>
                      <w:i/>
                      <w:sz w:val="22"/>
                      <w:szCs w:val="22"/>
                    </w:rPr>
                    <w:t>Tandvårdssektionen</w:t>
                  </w:r>
                </w:p>
              </w:txbxContent>
            </v:textbox>
          </v:shape>
        </v:group>
        <o:OLEObject Type="Embed" ProgID="Photoshop.Image.5" ShapeID="_x0000_s1027" DrawAspect="Content" ObjectID="_1714810858" r:id="rId2">
          <o:FieldCodes>\s</o:FieldCodes>
        </o:OLEObject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025"/>
    <w:rsid w:val="00017313"/>
    <w:rsid w:val="00023B1C"/>
    <w:rsid w:val="00027710"/>
    <w:rsid w:val="00031B74"/>
    <w:rsid w:val="00034C51"/>
    <w:rsid w:val="00036693"/>
    <w:rsid w:val="00044DEB"/>
    <w:rsid w:val="000462E4"/>
    <w:rsid w:val="00052AE9"/>
    <w:rsid w:val="000771C6"/>
    <w:rsid w:val="000A29D0"/>
    <w:rsid w:val="000B0382"/>
    <w:rsid w:val="000C0989"/>
    <w:rsid w:val="000C4B4D"/>
    <w:rsid w:val="000D785D"/>
    <w:rsid w:val="000F0932"/>
    <w:rsid w:val="001062D9"/>
    <w:rsid w:val="00114BC2"/>
    <w:rsid w:val="00114FAA"/>
    <w:rsid w:val="00153DE4"/>
    <w:rsid w:val="00163153"/>
    <w:rsid w:val="00164B21"/>
    <w:rsid w:val="0017168F"/>
    <w:rsid w:val="00173758"/>
    <w:rsid w:val="00192B84"/>
    <w:rsid w:val="001A4BDE"/>
    <w:rsid w:val="001A6E2F"/>
    <w:rsid w:val="001D0D64"/>
    <w:rsid w:val="001D2EC1"/>
    <w:rsid w:val="001D3EF5"/>
    <w:rsid w:val="001E68C1"/>
    <w:rsid w:val="001F1BC6"/>
    <w:rsid w:val="001F3287"/>
    <w:rsid w:val="00214911"/>
    <w:rsid w:val="002264C9"/>
    <w:rsid w:val="00233112"/>
    <w:rsid w:val="002434AE"/>
    <w:rsid w:val="00252277"/>
    <w:rsid w:val="00261A4F"/>
    <w:rsid w:val="002820F4"/>
    <w:rsid w:val="00284979"/>
    <w:rsid w:val="002A7182"/>
    <w:rsid w:val="002B5C15"/>
    <w:rsid w:val="002C1995"/>
    <w:rsid w:val="002C5A16"/>
    <w:rsid w:val="002D04B1"/>
    <w:rsid w:val="002D2553"/>
    <w:rsid w:val="002D59E3"/>
    <w:rsid w:val="002E4D76"/>
    <w:rsid w:val="002F49F8"/>
    <w:rsid w:val="00324B1B"/>
    <w:rsid w:val="00324E47"/>
    <w:rsid w:val="003415D9"/>
    <w:rsid w:val="003502E4"/>
    <w:rsid w:val="003524AD"/>
    <w:rsid w:val="00360E87"/>
    <w:rsid w:val="0036432B"/>
    <w:rsid w:val="003679D7"/>
    <w:rsid w:val="003766EE"/>
    <w:rsid w:val="00393A77"/>
    <w:rsid w:val="00394325"/>
    <w:rsid w:val="003971C1"/>
    <w:rsid w:val="003A5674"/>
    <w:rsid w:val="003B564B"/>
    <w:rsid w:val="003C3633"/>
    <w:rsid w:val="003C576D"/>
    <w:rsid w:val="003D629C"/>
    <w:rsid w:val="003E3A44"/>
    <w:rsid w:val="003E57EB"/>
    <w:rsid w:val="003F522E"/>
    <w:rsid w:val="004043CE"/>
    <w:rsid w:val="00405714"/>
    <w:rsid w:val="0047216B"/>
    <w:rsid w:val="0047422E"/>
    <w:rsid w:val="00475CA0"/>
    <w:rsid w:val="004C2E42"/>
    <w:rsid w:val="00503785"/>
    <w:rsid w:val="005125D4"/>
    <w:rsid w:val="0051618D"/>
    <w:rsid w:val="00520B1E"/>
    <w:rsid w:val="00531C6B"/>
    <w:rsid w:val="00534BC9"/>
    <w:rsid w:val="00537E5C"/>
    <w:rsid w:val="005512FD"/>
    <w:rsid w:val="00574B95"/>
    <w:rsid w:val="0057694E"/>
    <w:rsid w:val="00577F4E"/>
    <w:rsid w:val="00590D86"/>
    <w:rsid w:val="005953AE"/>
    <w:rsid w:val="005A0BDE"/>
    <w:rsid w:val="005A3AE1"/>
    <w:rsid w:val="005A46A6"/>
    <w:rsid w:val="005A64C4"/>
    <w:rsid w:val="005F08ED"/>
    <w:rsid w:val="00624D29"/>
    <w:rsid w:val="006333A6"/>
    <w:rsid w:val="00640401"/>
    <w:rsid w:val="0064118B"/>
    <w:rsid w:val="006421AB"/>
    <w:rsid w:val="00643F85"/>
    <w:rsid w:val="0064559B"/>
    <w:rsid w:val="00651C8D"/>
    <w:rsid w:val="00665925"/>
    <w:rsid w:val="00680482"/>
    <w:rsid w:val="00693F99"/>
    <w:rsid w:val="006978A4"/>
    <w:rsid w:val="006B5B73"/>
    <w:rsid w:val="006D11E0"/>
    <w:rsid w:val="006D6680"/>
    <w:rsid w:val="006F384E"/>
    <w:rsid w:val="00700313"/>
    <w:rsid w:val="007049DB"/>
    <w:rsid w:val="00711376"/>
    <w:rsid w:val="00720B12"/>
    <w:rsid w:val="00730375"/>
    <w:rsid w:val="00736981"/>
    <w:rsid w:val="00752EFB"/>
    <w:rsid w:val="00754B0B"/>
    <w:rsid w:val="00763618"/>
    <w:rsid w:val="00777FF9"/>
    <w:rsid w:val="00781231"/>
    <w:rsid w:val="00784461"/>
    <w:rsid w:val="00786E60"/>
    <w:rsid w:val="007936A3"/>
    <w:rsid w:val="00794A48"/>
    <w:rsid w:val="007E535B"/>
    <w:rsid w:val="007F00F7"/>
    <w:rsid w:val="007F4C6C"/>
    <w:rsid w:val="008056C4"/>
    <w:rsid w:val="00837E46"/>
    <w:rsid w:val="00863090"/>
    <w:rsid w:val="008716D5"/>
    <w:rsid w:val="00881A82"/>
    <w:rsid w:val="008820AA"/>
    <w:rsid w:val="00882FD5"/>
    <w:rsid w:val="00892F1D"/>
    <w:rsid w:val="00894EFB"/>
    <w:rsid w:val="00895BE9"/>
    <w:rsid w:val="008A5704"/>
    <w:rsid w:val="008B3520"/>
    <w:rsid w:val="008B533F"/>
    <w:rsid w:val="008C7B49"/>
    <w:rsid w:val="008D13C8"/>
    <w:rsid w:val="008D3229"/>
    <w:rsid w:val="008E0601"/>
    <w:rsid w:val="008E4175"/>
    <w:rsid w:val="008F4A20"/>
    <w:rsid w:val="008F66DA"/>
    <w:rsid w:val="00907F3E"/>
    <w:rsid w:val="0091159D"/>
    <w:rsid w:val="009143F0"/>
    <w:rsid w:val="00927E5D"/>
    <w:rsid w:val="0093603F"/>
    <w:rsid w:val="00941B64"/>
    <w:rsid w:val="00991E77"/>
    <w:rsid w:val="009A4467"/>
    <w:rsid w:val="009B2919"/>
    <w:rsid w:val="009D1AAA"/>
    <w:rsid w:val="009D426D"/>
    <w:rsid w:val="009E6B7E"/>
    <w:rsid w:val="009F2CE8"/>
    <w:rsid w:val="00A00CD8"/>
    <w:rsid w:val="00A3616C"/>
    <w:rsid w:val="00A46A99"/>
    <w:rsid w:val="00A50F5F"/>
    <w:rsid w:val="00A51198"/>
    <w:rsid w:val="00A53E6F"/>
    <w:rsid w:val="00A67B14"/>
    <w:rsid w:val="00A828CC"/>
    <w:rsid w:val="00A832A9"/>
    <w:rsid w:val="00A87EBB"/>
    <w:rsid w:val="00A9725F"/>
    <w:rsid w:val="00AA404D"/>
    <w:rsid w:val="00AB2E09"/>
    <w:rsid w:val="00AB552C"/>
    <w:rsid w:val="00AB7D34"/>
    <w:rsid w:val="00AB7FF5"/>
    <w:rsid w:val="00AC4D1A"/>
    <w:rsid w:val="00AC596E"/>
    <w:rsid w:val="00AC7035"/>
    <w:rsid w:val="00AD7A92"/>
    <w:rsid w:val="00AE04C3"/>
    <w:rsid w:val="00AE3AB8"/>
    <w:rsid w:val="00B05149"/>
    <w:rsid w:val="00B10133"/>
    <w:rsid w:val="00B1691E"/>
    <w:rsid w:val="00B24B87"/>
    <w:rsid w:val="00B43732"/>
    <w:rsid w:val="00B72510"/>
    <w:rsid w:val="00B822A7"/>
    <w:rsid w:val="00B86447"/>
    <w:rsid w:val="00B9474A"/>
    <w:rsid w:val="00BA0D13"/>
    <w:rsid w:val="00BA3A03"/>
    <w:rsid w:val="00BA4F22"/>
    <w:rsid w:val="00BC4A2E"/>
    <w:rsid w:val="00BC70D7"/>
    <w:rsid w:val="00BD0757"/>
    <w:rsid w:val="00BE2DC6"/>
    <w:rsid w:val="00C24376"/>
    <w:rsid w:val="00C3653A"/>
    <w:rsid w:val="00C46BAB"/>
    <w:rsid w:val="00C47B2C"/>
    <w:rsid w:val="00C50DB2"/>
    <w:rsid w:val="00C56F5C"/>
    <w:rsid w:val="00C645D6"/>
    <w:rsid w:val="00C73B55"/>
    <w:rsid w:val="00C8152A"/>
    <w:rsid w:val="00CB7547"/>
    <w:rsid w:val="00CE7C70"/>
    <w:rsid w:val="00CF30FF"/>
    <w:rsid w:val="00D060A2"/>
    <w:rsid w:val="00D1201A"/>
    <w:rsid w:val="00D267FB"/>
    <w:rsid w:val="00D42624"/>
    <w:rsid w:val="00D433F3"/>
    <w:rsid w:val="00D952A0"/>
    <w:rsid w:val="00DA3B22"/>
    <w:rsid w:val="00DA75E1"/>
    <w:rsid w:val="00DC077E"/>
    <w:rsid w:val="00DC3952"/>
    <w:rsid w:val="00DD2A6D"/>
    <w:rsid w:val="00DE4498"/>
    <w:rsid w:val="00DE6506"/>
    <w:rsid w:val="00DE67D8"/>
    <w:rsid w:val="00DF4A36"/>
    <w:rsid w:val="00E051A3"/>
    <w:rsid w:val="00E10316"/>
    <w:rsid w:val="00E30296"/>
    <w:rsid w:val="00E33025"/>
    <w:rsid w:val="00E33D10"/>
    <w:rsid w:val="00E371DB"/>
    <w:rsid w:val="00E41ED2"/>
    <w:rsid w:val="00E47AC6"/>
    <w:rsid w:val="00E570C6"/>
    <w:rsid w:val="00E606C6"/>
    <w:rsid w:val="00E647BA"/>
    <w:rsid w:val="00E651DE"/>
    <w:rsid w:val="00EA007A"/>
    <w:rsid w:val="00EB1AA8"/>
    <w:rsid w:val="00ED3AE9"/>
    <w:rsid w:val="00EE2197"/>
    <w:rsid w:val="00F05888"/>
    <w:rsid w:val="00F07256"/>
    <w:rsid w:val="00F24EDF"/>
    <w:rsid w:val="00F2552A"/>
    <w:rsid w:val="00F256C2"/>
    <w:rsid w:val="00F451BF"/>
    <w:rsid w:val="00F46A78"/>
    <w:rsid w:val="00F46F18"/>
    <w:rsid w:val="00F52A1F"/>
    <w:rsid w:val="00F540CD"/>
    <w:rsid w:val="00F65477"/>
    <w:rsid w:val="00F6551D"/>
    <w:rsid w:val="00F65966"/>
    <w:rsid w:val="00F73A51"/>
    <w:rsid w:val="00F87037"/>
    <w:rsid w:val="00F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F5EFBF"/>
  <w15:chartTrackingRefBased/>
  <w15:docId w15:val="{144C4C3D-E765-4FBB-8D7D-6697DBB4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4498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D433F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D433F3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D43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rsid w:val="00D433F3"/>
  </w:style>
  <w:style w:type="paragraph" w:styleId="Ballongtext">
    <w:name w:val="Balloon Text"/>
    <w:basedOn w:val="Normal"/>
    <w:semiHidden/>
    <w:rsid w:val="00324B1B"/>
    <w:rPr>
      <w:rFonts w:ascii="Tahoma" w:hAnsi="Tahoma" w:cs="Tahoma"/>
      <w:sz w:val="16"/>
      <w:szCs w:val="16"/>
    </w:rPr>
  </w:style>
  <w:style w:type="character" w:styleId="Kommentarsreferens">
    <w:name w:val="annotation reference"/>
    <w:rsid w:val="00052AE9"/>
    <w:rPr>
      <w:sz w:val="16"/>
      <w:szCs w:val="16"/>
    </w:rPr>
  </w:style>
  <w:style w:type="paragraph" w:styleId="Kommentarer">
    <w:name w:val="annotation text"/>
    <w:basedOn w:val="Normal"/>
    <w:link w:val="KommentarerChar"/>
    <w:rsid w:val="00052AE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052AE9"/>
  </w:style>
  <w:style w:type="paragraph" w:styleId="Kommentarsmne">
    <w:name w:val="annotation subject"/>
    <w:basedOn w:val="Kommentarer"/>
    <w:next w:val="Kommentarer"/>
    <w:link w:val="KommentarsmneChar"/>
    <w:rsid w:val="00052AE9"/>
    <w:rPr>
      <w:b/>
      <w:bCs/>
    </w:rPr>
  </w:style>
  <w:style w:type="character" w:customStyle="1" w:styleId="KommentarsmneChar">
    <w:name w:val="Kommentarsämne Char"/>
    <w:link w:val="Kommentarsmne"/>
    <w:rsid w:val="00052A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7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in\OneDrive\Bifogade%20e-postfiler\Documents\Hobit\Checklista%20intern%20revision%202022-02-03%20&#228;ndringar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C68C6-C0CD-4B6A-B255-B2CA0DE42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Checklista intern revision 2022-02-03 ändringar</Template>
  <TotalTime>45</TotalTime>
  <Pages>6</Pages>
  <Words>670</Words>
  <Characters>6862</Characters>
  <Application>Microsoft Office Word</Application>
  <DocSecurity>0</DocSecurity>
  <Lines>57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Checklista för internrevision</vt:lpstr>
    </vt:vector>
  </TitlesOfParts>
  <Company>Techroi AB</Company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Checklista för internrevision</dc:title>
  <dc:subject/>
  <dc:creator>Carin Jakobsson</dc:creator>
  <cp:keywords/>
  <dc:description/>
  <cp:lastModifiedBy>Carin Jakobsson</cp:lastModifiedBy>
  <cp:revision>23</cp:revision>
  <cp:lastPrinted>2017-11-05T16:41:00Z</cp:lastPrinted>
  <dcterms:created xsi:type="dcterms:W3CDTF">2022-05-22T15:20:00Z</dcterms:created>
  <dcterms:modified xsi:type="dcterms:W3CDTF">2022-05-23T09:33:00Z</dcterms:modified>
</cp:coreProperties>
</file>